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90C" w:rsidRPr="00E646CB" w:rsidRDefault="003E290C" w:rsidP="00045EE1">
      <w:pPr>
        <w:pStyle w:val="Title"/>
        <w:spacing w:before="100" w:beforeAutospacing="1" w:after="100" w:afterAutospacing="1"/>
        <w:ind w:left="641" w:hanging="641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易考在线考试考生操作手册</w:t>
      </w:r>
    </w:p>
    <w:p w:rsidR="003E290C" w:rsidRPr="00E646CB" w:rsidRDefault="003E290C" w:rsidP="00045EE1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本次考试为在线考试形式，考生需自行准备符合要求的考试设备、监控设备和考试场所。以下就如何下载安装易考客户端、在线考试操作流程、以及如何搭建监控环境等具体操作进行说明。</w:t>
      </w:r>
    </w:p>
    <w:p w:rsidR="003E290C" w:rsidRPr="00E646CB" w:rsidRDefault="003E290C" w:rsidP="00C71F95">
      <w:pPr>
        <w:pStyle w:val="Heading1"/>
        <w:ind w:left="422" w:hanging="422"/>
        <w:rPr>
          <w:rFonts w:ascii="华文中宋" w:eastAsia="华文中宋" w:hAnsi="华文中宋"/>
        </w:rPr>
      </w:pPr>
      <w:bookmarkStart w:id="0" w:name="__第二视角鹰眼监控要求"/>
      <w:bookmarkStart w:id="1" w:name="___第二视角鹰眼监控要求"/>
      <w:bookmarkEnd w:id="0"/>
      <w:bookmarkEnd w:id="1"/>
      <w:r w:rsidRPr="00E646CB">
        <w:rPr>
          <w:rFonts w:ascii="华文中宋" w:eastAsia="华文中宋" w:hAnsi="华文中宋" w:hint="eastAsia"/>
        </w:rPr>
        <w:t>考试环境及其考试设备准备</w:t>
      </w:r>
    </w:p>
    <w:p w:rsidR="003E290C" w:rsidRPr="00E646CB" w:rsidRDefault="003E290C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考生需自行准备符合以下要求的考试设备和考试环境。</w:t>
      </w:r>
    </w:p>
    <w:p w:rsidR="003E290C" w:rsidRPr="00E646CB" w:rsidRDefault="003E290C" w:rsidP="00C71F95">
      <w:pPr>
        <w:pStyle w:val="Heading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考试环境的要求</w:t>
      </w:r>
    </w:p>
    <w:p w:rsidR="003E290C" w:rsidRDefault="003E290C" w:rsidP="00045EE1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考生应选择安静、光线充足、独立的室内空间参加考试。</w:t>
      </w:r>
    </w:p>
    <w:p w:rsidR="003E290C" w:rsidRPr="00F82EB8" w:rsidRDefault="003E290C" w:rsidP="00045EE1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在干净整洁的写字台上摆放考试设备。如写字台上有书籍资料，请提前清理。</w:t>
      </w:r>
    </w:p>
    <w:p w:rsidR="003E290C" w:rsidRPr="00E646CB" w:rsidRDefault="003E290C" w:rsidP="00045EE1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考试全过程严格禁止无关人员出入考试场所。</w:t>
      </w:r>
    </w:p>
    <w:p w:rsidR="003E290C" w:rsidRPr="00EF5127" w:rsidRDefault="003E290C" w:rsidP="00EF5127">
      <w:pPr>
        <w:pStyle w:val="ListParagraph"/>
        <w:ind w:left="420" w:right="420" w:firstLineChars="0" w:firstLine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不建议在公共场所（如公共教室、图书馆、咖啡馆、敞开式的办公室、交通工具内等）考试。</w:t>
      </w:r>
    </w:p>
    <w:p w:rsidR="003E290C" w:rsidRPr="00E646CB" w:rsidRDefault="003E290C" w:rsidP="00C71F95">
      <w:pPr>
        <w:pStyle w:val="Heading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考试设备要求</w:t>
      </w:r>
    </w:p>
    <w:p w:rsidR="003E290C" w:rsidRPr="00E646CB" w:rsidRDefault="003E290C" w:rsidP="00045EE1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考试时应仅准备符合要求的以下设备：</w:t>
      </w:r>
    </w:p>
    <w:p w:rsidR="003E290C" w:rsidRDefault="003E290C" w:rsidP="00045EE1">
      <w:pPr>
        <w:pStyle w:val="ListParagraph"/>
        <w:numPr>
          <w:ilvl w:val="0"/>
          <w:numId w:val="26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一台用于考试的电脑（台式机或笔记本电脑）</w:t>
      </w:r>
      <w:r w:rsidRPr="00E646CB">
        <w:rPr>
          <w:rFonts w:ascii="华文中宋" w:eastAsia="华文中宋" w:hAnsi="华文中宋"/>
        </w:rPr>
        <w:t xml:space="preserve"> </w:t>
      </w:r>
    </w:p>
    <w:p w:rsidR="003E290C" w:rsidRDefault="003E290C" w:rsidP="00F82EB8">
      <w:pPr>
        <w:pStyle w:val="ListParagraph"/>
        <w:numPr>
          <w:ilvl w:val="0"/>
          <w:numId w:val="26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内置或外置摄像头</w:t>
      </w:r>
    </w:p>
    <w:p w:rsidR="003E290C" w:rsidRPr="00F82EB8" w:rsidRDefault="003E290C" w:rsidP="00F82EB8">
      <w:pPr>
        <w:pStyle w:val="ListParagraph"/>
        <w:numPr>
          <w:ilvl w:val="0"/>
          <w:numId w:val="26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内置或外置扬声器</w:t>
      </w:r>
      <w:r w:rsidRPr="00F82EB8">
        <w:rPr>
          <w:rFonts w:ascii="华文中宋" w:eastAsia="华文中宋" w:hAnsi="华文中宋"/>
        </w:rPr>
        <w:t xml:space="preserve">              </w:t>
      </w:r>
    </w:p>
    <w:p w:rsidR="003E290C" w:rsidRPr="00E646CB" w:rsidRDefault="003E290C" w:rsidP="00045EE1">
      <w:pPr>
        <w:pStyle w:val="ListParagraph"/>
        <w:numPr>
          <w:ilvl w:val="0"/>
          <w:numId w:val="26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键盘、鼠标</w:t>
      </w:r>
    </w:p>
    <w:p w:rsidR="003E290C" w:rsidRPr="00E646CB" w:rsidRDefault="003E290C" w:rsidP="0040375E">
      <w:pPr>
        <w:pStyle w:val="ListParagraph"/>
        <w:numPr>
          <w:ilvl w:val="0"/>
          <w:numId w:val="26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用于第二视角监控的移动设备及支架用于在线考试的电脑</w:t>
      </w:r>
    </w:p>
    <w:p w:rsidR="003E290C" w:rsidRPr="00E646CB" w:rsidRDefault="003E290C" w:rsidP="007214EB">
      <w:pPr>
        <w:pStyle w:val="ListParagraph"/>
        <w:widowControl w:val="0"/>
        <w:numPr>
          <w:ilvl w:val="0"/>
          <w:numId w:val="29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cs="等线" w:hint="eastAsia"/>
          <w:b/>
          <w:bCs/>
        </w:rPr>
        <w:t>台式机或笔记本电脑</w:t>
      </w:r>
      <w:r w:rsidRPr="00E646CB">
        <w:rPr>
          <w:rFonts w:ascii="华文中宋" w:eastAsia="华文中宋" w:hAnsi="华文中宋" w:cs="等线" w:hint="eastAsia"/>
        </w:rPr>
        <w:t>：</w:t>
      </w:r>
    </w:p>
    <w:p w:rsidR="003E290C" w:rsidRPr="00E646CB" w:rsidRDefault="003E290C" w:rsidP="00B82B2F">
      <w:pPr>
        <w:pStyle w:val="ListParagraph"/>
        <w:widowControl w:val="0"/>
        <w:numPr>
          <w:ilvl w:val="2"/>
          <w:numId w:val="29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电脑操作系统要求为</w:t>
      </w:r>
      <w:r w:rsidRPr="00E646CB">
        <w:rPr>
          <w:rFonts w:ascii="华文中宋" w:eastAsia="华文中宋" w:hAnsi="华文中宋"/>
        </w:rPr>
        <w:t>Win7</w:t>
      </w:r>
      <w:r w:rsidRPr="00E646CB"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/>
        </w:rPr>
        <w:t>Win10</w:t>
      </w:r>
      <w:r w:rsidRPr="00E646CB"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/>
        </w:rPr>
        <w:t>Win11</w:t>
      </w:r>
      <w:r w:rsidRPr="00E646CB">
        <w:rPr>
          <w:rFonts w:ascii="华文中宋" w:eastAsia="华文中宋" w:hAnsi="华文中宋" w:hint="eastAsia"/>
        </w:rPr>
        <w:t>或</w:t>
      </w:r>
      <w:r w:rsidRPr="00E646CB">
        <w:rPr>
          <w:rFonts w:ascii="华文中宋" w:eastAsia="华文中宋" w:hAnsi="华文中宋"/>
        </w:rPr>
        <w:t>Mac OS 10.14</w:t>
      </w:r>
      <w:r w:rsidRPr="00E646CB">
        <w:rPr>
          <w:rFonts w:ascii="华文中宋" w:eastAsia="华文中宋" w:hAnsi="华文中宋" w:hint="eastAsia"/>
        </w:rPr>
        <w:t>及以上</w:t>
      </w:r>
    </w:p>
    <w:p w:rsidR="003E290C" w:rsidRPr="00E646CB" w:rsidRDefault="003E290C" w:rsidP="00B82B2F">
      <w:pPr>
        <w:pStyle w:val="ListParagraph"/>
        <w:widowControl w:val="0"/>
        <w:numPr>
          <w:ilvl w:val="2"/>
          <w:numId w:val="29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最低配置要求为</w:t>
      </w:r>
      <w:r w:rsidRPr="00E646CB">
        <w:rPr>
          <w:rFonts w:ascii="华文中宋" w:eastAsia="华文中宋" w:hAnsi="华文中宋"/>
        </w:rPr>
        <w:t>CPU</w:t>
      </w:r>
      <w:r w:rsidRPr="00E646CB">
        <w:rPr>
          <w:rFonts w:ascii="华文中宋" w:eastAsia="华文中宋" w:hAnsi="华文中宋" w:hint="eastAsia"/>
        </w:rPr>
        <w:t>：双核；内存</w:t>
      </w:r>
      <w:r w:rsidRPr="00E646CB">
        <w:rPr>
          <w:rFonts w:ascii="华文中宋" w:eastAsia="华文中宋" w:hAnsi="华文中宋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g"/>
        </w:smartTagPr>
        <w:r w:rsidRPr="00E646CB">
          <w:rPr>
            <w:rFonts w:ascii="华文中宋" w:eastAsia="华文中宋" w:hAnsi="华文中宋"/>
          </w:rPr>
          <w:t>4G</w:t>
        </w:r>
      </w:smartTag>
      <w:r w:rsidRPr="00E646CB">
        <w:rPr>
          <w:rFonts w:ascii="华文中宋" w:eastAsia="华文中宋" w:hAnsi="华文中宋" w:hint="eastAsia"/>
        </w:rPr>
        <w:t>；安装客户端硬盘空间</w:t>
      </w:r>
      <w:r w:rsidRPr="00E646CB">
        <w:rPr>
          <w:rFonts w:ascii="华文中宋" w:eastAsia="华文中宋" w:hAnsi="华文中宋"/>
        </w:rPr>
        <w:t>&gt;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g"/>
        </w:smartTagPr>
        <w:r w:rsidRPr="00E646CB">
          <w:rPr>
            <w:rFonts w:ascii="华文中宋" w:eastAsia="华文中宋" w:hAnsi="华文中宋"/>
          </w:rPr>
          <w:t>2G</w:t>
        </w:r>
      </w:smartTag>
    </w:p>
    <w:p w:rsidR="003E290C" w:rsidRPr="00E646CB" w:rsidRDefault="003E290C" w:rsidP="00B82B2F">
      <w:pPr>
        <w:pStyle w:val="ListParagraph"/>
        <w:widowControl w:val="0"/>
        <w:numPr>
          <w:ilvl w:val="2"/>
          <w:numId w:val="29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不得使用平板</w:t>
      </w:r>
      <w:r>
        <w:rPr>
          <w:rFonts w:ascii="华文中宋" w:eastAsia="华文中宋" w:hAnsi="华文中宋" w:hint="eastAsia"/>
        </w:rPr>
        <w:t>电脑</w:t>
      </w:r>
      <w:r w:rsidRPr="00E646CB">
        <w:rPr>
          <w:rFonts w:ascii="华文中宋" w:eastAsia="华文中宋" w:hAnsi="华文中宋" w:hint="eastAsia"/>
        </w:rPr>
        <w:t>或</w:t>
      </w:r>
      <w:r>
        <w:rPr>
          <w:rFonts w:ascii="华文中宋" w:eastAsia="华文中宋" w:hAnsi="华文中宋" w:hint="eastAsia"/>
        </w:rPr>
        <w:t>移动设备</w:t>
      </w:r>
    </w:p>
    <w:p w:rsidR="003E290C" w:rsidRPr="00E646CB" w:rsidRDefault="003E290C" w:rsidP="007214EB">
      <w:pPr>
        <w:pStyle w:val="ListParagraph"/>
        <w:widowControl w:val="0"/>
        <w:numPr>
          <w:ilvl w:val="0"/>
          <w:numId w:val="29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cs="等线" w:hint="eastAsia"/>
          <w:b/>
          <w:bCs/>
        </w:rPr>
        <w:t>摄像头：</w:t>
      </w:r>
      <w:r w:rsidRPr="00E646CB">
        <w:rPr>
          <w:rFonts w:ascii="华文中宋" w:eastAsia="华文中宋" w:hAnsi="华文中宋" w:hint="eastAsia"/>
        </w:rPr>
        <w:t>内置或外置摄像头均可，用于登录拍照并作为考试的</w:t>
      </w:r>
      <w:r w:rsidRPr="00E646CB">
        <w:rPr>
          <w:rFonts w:ascii="华文中宋" w:eastAsia="华文中宋" w:hAnsi="华文中宋" w:hint="eastAsia"/>
          <w:b/>
          <w:bCs/>
        </w:rPr>
        <w:t>主监控视角</w:t>
      </w:r>
      <w:r w:rsidRPr="00E646CB">
        <w:rPr>
          <w:rFonts w:ascii="华文中宋" w:eastAsia="华文中宋" w:hAnsi="华文中宋" w:hint="eastAsia"/>
        </w:rPr>
        <w:t>摄像头。</w:t>
      </w:r>
    </w:p>
    <w:p w:rsidR="003E290C" w:rsidRPr="00E646CB" w:rsidRDefault="003E290C" w:rsidP="007214EB">
      <w:pPr>
        <w:pStyle w:val="ListParagraph"/>
        <w:widowControl w:val="0"/>
        <w:numPr>
          <w:ilvl w:val="0"/>
          <w:numId w:val="29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</w:rPr>
        <w:t>扬声器：</w:t>
      </w:r>
      <w:r w:rsidRPr="00E646CB">
        <w:rPr>
          <w:rFonts w:ascii="华文中宋" w:eastAsia="华文中宋" w:hAnsi="华文中宋" w:hint="eastAsia"/>
        </w:rPr>
        <w:t>电脑需配备可用的内置或外置扬声器，并提前调整扬声器音量到合适的大小。</w:t>
      </w:r>
    </w:p>
    <w:p w:rsidR="003E290C" w:rsidRPr="00E646CB" w:rsidRDefault="003E290C" w:rsidP="00EA2132">
      <w:pPr>
        <w:pStyle w:val="ListParagraph"/>
        <w:widowControl w:val="0"/>
        <w:numPr>
          <w:ilvl w:val="0"/>
          <w:numId w:val="29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</w:rPr>
        <w:t>麦克风：</w:t>
      </w:r>
      <w:r w:rsidRPr="00E646CB">
        <w:rPr>
          <w:rFonts w:ascii="华文中宋" w:eastAsia="华文中宋" w:hAnsi="华文中宋" w:hint="eastAsia"/>
        </w:rPr>
        <w:t>电脑需配备可用的内置或外置麦克风。</w:t>
      </w:r>
    </w:p>
    <w:p w:rsidR="003E290C" w:rsidRPr="00273A79" w:rsidRDefault="003E290C" w:rsidP="00273A79">
      <w:pPr>
        <w:pStyle w:val="ListParagraph"/>
        <w:widowControl w:val="0"/>
        <w:adjustRightInd/>
        <w:ind w:left="845" w:right="420" w:firstLineChars="0" w:firstLine="0"/>
        <w:jc w:val="both"/>
        <w:rPr>
          <w:rFonts w:ascii="华文中宋" w:eastAsia="华文中宋" w:hAnsi="华文中宋"/>
        </w:rPr>
      </w:pPr>
      <w:r w:rsidRPr="00273A79">
        <w:rPr>
          <w:rFonts w:ascii="华文中宋" w:eastAsia="华文中宋" w:hAnsi="华文中宋" w:hint="eastAsia"/>
        </w:rPr>
        <w:t>本次考试不允许佩戴耳机，考生</w:t>
      </w:r>
      <w:r w:rsidRPr="00E646CB">
        <w:rPr>
          <w:rFonts w:ascii="华文中宋" w:eastAsia="华文中宋" w:hAnsi="华文中宋" w:hint="eastAsia"/>
        </w:rPr>
        <w:t>考生应避免使用耳机麦克风以免被判定为违纪。</w:t>
      </w:r>
    </w:p>
    <w:p w:rsidR="003E290C" w:rsidRPr="00E646CB" w:rsidRDefault="003E290C" w:rsidP="007214EB">
      <w:pPr>
        <w:pStyle w:val="ListParagraph"/>
        <w:widowControl w:val="0"/>
        <w:numPr>
          <w:ilvl w:val="0"/>
          <w:numId w:val="29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</w:rPr>
        <w:t>考试软件：</w:t>
      </w:r>
    </w:p>
    <w:p w:rsidR="003E290C" w:rsidRPr="00E646CB" w:rsidRDefault="003E290C" w:rsidP="00B82B2F">
      <w:pPr>
        <w:pStyle w:val="ListParagraph"/>
        <w:widowControl w:val="0"/>
        <w:numPr>
          <w:ilvl w:val="2"/>
          <w:numId w:val="29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请在考前下载最新版易考客户端，并完成安装</w:t>
      </w:r>
    </w:p>
    <w:p w:rsidR="003E290C" w:rsidRPr="00E646CB" w:rsidRDefault="003E290C" w:rsidP="00B82B2F">
      <w:pPr>
        <w:pStyle w:val="ListParagraph"/>
        <w:widowControl w:val="0"/>
        <w:adjustRightInd/>
        <w:ind w:left="845" w:right="420" w:firstLineChars="0" w:firstLine="415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  <w:b/>
          <w:bCs/>
          <w:color w:val="00B050"/>
        </w:rPr>
        <w:t>请注意：易考客户端不支持安装在平板电脑或移动设备上</w:t>
      </w:r>
      <w:r w:rsidRPr="00E646CB">
        <w:rPr>
          <w:rFonts w:ascii="华文中宋" w:eastAsia="华文中宋" w:hAnsi="华文中宋" w:cs="等线" w:hint="eastAsia"/>
        </w:rPr>
        <w:t>。</w:t>
      </w:r>
    </w:p>
    <w:p w:rsidR="003E290C" w:rsidRPr="00E646CB" w:rsidRDefault="003E290C" w:rsidP="00B82B2F">
      <w:pPr>
        <w:pStyle w:val="ListParagraph"/>
        <w:widowControl w:val="0"/>
        <w:numPr>
          <w:ilvl w:val="2"/>
          <w:numId w:val="29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进入考试系统前</w:t>
      </w:r>
      <w:r w:rsidRPr="00E646CB">
        <w:rPr>
          <w:rFonts w:ascii="华文中宋" w:eastAsia="华文中宋" w:hAnsi="华文中宋" w:hint="eastAsia"/>
          <w:b/>
          <w:bCs/>
        </w:rPr>
        <w:t>关闭电脑上与考试无关网页和软件</w:t>
      </w:r>
      <w:r w:rsidRPr="00E646CB">
        <w:rPr>
          <w:rFonts w:ascii="华文中宋" w:eastAsia="华文中宋" w:hAnsi="华文中宋" w:hint="eastAsia"/>
        </w:rPr>
        <w:t>，包括安全卫士、电脑管家</w:t>
      </w:r>
      <w:r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 w:hint="eastAsia"/>
        </w:rPr>
        <w:t>各类通讯软件</w:t>
      </w:r>
      <w:r>
        <w:rPr>
          <w:rFonts w:ascii="华文中宋" w:eastAsia="华文中宋" w:hAnsi="华文中宋" w:hint="eastAsia"/>
        </w:rPr>
        <w:t>以及音视频播放、直播软件等</w:t>
      </w:r>
      <w:r w:rsidRPr="00E646CB">
        <w:rPr>
          <w:rFonts w:ascii="华文中宋" w:eastAsia="华文中宋" w:hAnsi="华文中宋" w:hint="eastAsia"/>
        </w:rPr>
        <w:t>。</w:t>
      </w:r>
    </w:p>
    <w:p w:rsidR="003E290C" w:rsidRDefault="003E290C" w:rsidP="00EF5127">
      <w:pPr>
        <w:pStyle w:val="ListParagraph"/>
        <w:widowControl w:val="0"/>
        <w:numPr>
          <w:ilvl w:val="0"/>
          <w:numId w:val="29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如使用笔记本电脑请保持电量充足，建议全程</w:t>
      </w:r>
      <w:r w:rsidRPr="00E646CB">
        <w:rPr>
          <w:rFonts w:ascii="华文中宋" w:eastAsia="华文中宋" w:hAnsi="华文中宋" w:hint="eastAsia"/>
          <w:b/>
          <w:bCs/>
        </w:rPr>
        <w:t>使用外接电源</w:t>
      </w:r>
      <w:r w:rsidRPr="00E646CB">
        <w:rPr>
          <w:rFonts w:ascii="华文中宋" w:eastAsia="华文中宋" w:hAnsi="华文中宋" w:hint="eastAsia"/>
        </w:rPr>
        <w:t>。</w:t>
      </w:r>
    </w:p>
    <w:p w:rsidR="003E290C" w:rsidRPr="00EF5127" w:rsidRDefault="003E290C" w:rsidP="00EF5127">
      <w:pPr>
        <w:adjustRightInd/>
        <w:snapToGrid/>
        <w:ind w:left="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br w:type="page"/>
      </w:r>
    </w:p>
    <w:p w:rsidR="003E290C" w:rsidRPr="00E646CB" w:rsidRDefault="003E290C" w:rsidP="00C71F95">
      <w:pPr>
        <w:pStyle w:val="Heading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用于第二视角（鹰眼）监控的设备</w:t>
      </w:r>
    </w:p>
    <w:p w:rsidR="003E290C" w:rsidRPr="00E646CB" w:rsidRDefault="003E290C" w:rsidP="00045EE1">
      <w:pPr>
        <w:pStyle w:val="ListParagraph"/>
        <w:numPr>
          <w:ilvl w:val="2"/>
          <w:numId w:val="31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带正常上网功能的</w:t>
      </w:r>
      <w:r w:rsidRPr="00E646CB">
        <w:rPr>
          <w:rFonts w:ascii="华文中宋" w:eastAsia="华文中宋" w:hAnsi="华文中宋" w:hint="eastAsia"/>
          <w:b/>
          <w:bCs/>
        </w:rPr>
        <w:t>智</w:t>
      </w:r>
      <w:r w:rsidRPr="00E646CB">
        <w:rPr>
          <w:rFonts w:ascii="华文中宋" w:eastAsia="华文中宋" w:hAnsi="华文中宋" w:cs="等线" w:hint="eastAsia"/>
          <w:b/>
          <w:bCs/>
        </w:rPr>
        <w:t>能手机或平板设备</w:t>
      </w:r>
      <w:r w:rsidRPr="00E646CB">
        <w:rPr>
          <w:rFonts w:ascii="华文中宋" w:eastAsia="华文中宋" w:hAnsi="华文中宋" w:hint="eastAsia"/>
        </w:rPr>
        <w:t>，必须带有可正常工作的摄像头</w:t>
      </w:r>
    </w:p>
    <w:p w:rsidR="003E290C" w:rsidRPr="00E646CB" w:rsidRDefault="003E290C" w:rsidP="00045EE1">
      <w:pPr>
        <w:pStyle w:val="ListParagraph"/>
        <w:numPr>
          <w:ilvl w:val="2"/>
          <w:numId w:val="31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鹰眼监控推荐使用的</w:t>
      </w:r>
      <w:r w:rsidRPr="00E646CB">
        <w:rPr>
          <w:rFonts w:ascii="华文中宋" w:eastAsia="华文中宋" w:hAnsi="华文中宋" w:cs="等线" w:hint="eastAsia"/>
        </w:rPr>
        <w:t>浏览器要求如下：</w:t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55"/>
        <w:gridCol w:w="2129"/>
        <w:gridCol w:w="3126"/>
        <w:gridCol w:w="2444"/>
      </w:tblGrid>
      <w:tr w:rsidR="003E290C" w:rsidRPr="00F068D8" w:rsidTr="00BD175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:rsidR="003E290C" w:rsidRPr="00E646CB" w:rsidRDefault="003E290C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/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 w:rsidR="003E290C" w:rsidRPr="00E646CB" w:rsidRDefault="003E290C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/>
              </w:rPr>
            </w:pPr>
            <w:r w:rsidRPr="00E646CB">
              <w:rPr>
                <w:rFonts w:ascii="华文中宋" w:eastAsia="华文中宋" w:hAnsi="华文中宋"/>
                <w:b/>
                <w:bCs/>
                <w:color w:val="FFFFFF"/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 w:rsidR="003E290C" w:rsidRPr="00E646CB" w:rsidRDefault="003E290C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/>
              </w:rPr>
            </w:pPr>
            <w:r w:rsidRPr="00E646CB">
              <w:rPr>
                <w:rFonts w:ascii="华文中宋" w:eastAsia="华文中宋" w:hAnsi="华文中宋"/>
                <w:b/>
                <w:bCs/>
                <w:color w:val="FFFFFF"/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 w:rsidR="003E290C" w:rsidRPr="00E646CB" w:rsidRDefault="003E290C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/>
              </w:rPr>
              <w:t>华为鸿蒙</w:t>
            </w:r>
          </w:p>
        </w:tc>
      </w:tr>
      <w:tr w:rsidR="003E290C" w:rsidRPr="00F068D8" w:rsidTr="00BD175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:rsidR="003E290C" w:rsidRPr="00E646CB" w:rsidRDefault="003E290C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/>
              </w:rPr>
              <w:t>系统版本</w:t>
            </w:r>
          </w:p>
        </w:tc>
        <w:tc>
          <w:tcPr>
            <w:tcW w:w="2129" w:type="dxa"/>
            <w:noWrap/>
            <w:vAlign w:val="center"/>
          </w:tcPr>
          <w:p w:rsidR="003E290C" w:rsidRPr="00E646CB" w:rsidRDefault="003E290C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/>
              </w:rPr>
              <w:t>IOS 13+</w:t>
            </w:r>
          </w:p>
        </w:tc>
        <w:tc>
          <w:tcPr>
            <w:tcW w:w="3126" w:type="dxa"/>
            <w:noWrap/>
            <w:vAlign w:val="center"/>
          </w:tcPr>
          <w:p w:rsidR="003E290C" w:rsidRPr="00E646CB" w:rsidRDefault="003E290C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 w:rsidR="003E290C" w:rsidRPr="00E646CB" w:rsidRDefault="003E290C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/>
              </w:rPr>
              <w:t>HarmonyOS 2+</w:t>
            </w:r>
          </w:p>
        </w:tc>
      </w:tr>
      <w:tr w:rsidR="003E290C" w:rsidRPr="00F068D8" w:rsidTr="00BD175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:rsidR="003E290C" w:rsidRPr="00E646CB" w:rsidRDefault="003E290C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/>
              </w:rPr>
              <w:t>浏览器</w:t>
            </w:r>
          </w:p>
        </w:tc>
        <w:tc>
          <w:tcPr>
            <w:tcW w:w="2129" w:type="dxa"/>
            <w:noWrap/>
            <w:vAlign w:val="center"/>
          </w:tcPr>
          <w:p w:rsidR="003E290C" w:rsidRPr="00E646CB" w:rsidRDefault="003E290C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/>
              </w:rPr>
              <w:t>Safari</w:t>
            </w:r>
          </w:p>
        </w:tc>
        <w:tc>
          <w:tcPr>
            <w:tcW w:w="3126" w:type="dxa"/>
            <w:noWrap/>
            <w:vAlign w:val="center"/>
          </w:tcPr>
          <w:p w:rsidR="003E290C" w:rsidRPr="00E646CB" w:rsidRDefault="003E290C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/>
              </w:rPr>
              <w:t>Edge</w:t>
            </w:r>
            <w:r w:rsidRPr="00E646CB">
              <w:rPr>
                <w:rFonts w:ascii="华文中宋" w:eastAsia="华文中宋" w:hAnsi="华文中宋" w:hint="eastAsia"/>
              </w:rPr>
              <w:t>、</w:t>
            </w:r>
            <w:r w:rsidRPr="00E646CB">
              <w:rPr>
                <w:rFonts w:ascii="华文中宋" w:eastAsia="华文中宋" w:hAnsi="华文中宋"/>
              </w:rPr>
              <w:t>Chrome</w:t>
            </w:r>
            <w:r w:rsidRPr="00E646CB">
              <w:rPr>
                <w:rFonts w:ascii="华文中宋" w:eastAsia="华文中宋" w:hAnsi="华文中宋" w:hint="eastAsia"/>
              </w:rPr>
              <w:t>、华为花瓣</w:t>
            </w:r>
          </w:p>
        </w:tc>
        <w:tc>
          <w:tcPr>
            <w:tcW w:w="2444" w:type="dxa"/>
            <w:vAlign w:val="center"/>
          </w:tcPr>
          <w:p w:rsidR="003E290C" w:rsidRPr="00E646CB" w:rsidRDefault="003E290C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华为花瓣、</w:t>
            </w:r>
            <w:r w:rsidRPr="00E646CB">
              <w:rPr>
                <w:rFonts w:ascii="华文中宋" w:eastAsia="华文中宋" w:hAnsi="华文中宋"/>
              </w:rPr>
              <w:t>Edge</w:t>
            </w:r>
          </w:p>
        </w:tc>
      </w:tr>
      <w:tr w:rsidR="003E290C" w:rsidRPr="00F068D8" w:rsidTr="00BD1753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:rsidR="003E290C" w:rsidRPr="00E646CB" w:rsidRDefault="003E290C" w:rsidP="008E4CF3">
            <w:pPr>
              <w:jc w:val="center"/>
              <w:rPr>
                <w:rFonts w:ascii="华文中宋" w:eastAsia="华文中宋" w:hAnsi="华文中宋"/>
                <w:b/>
                <w:bCs/>
                <w:color w:val="FFFFFF"/>
              </w:rPr>
            </w:pPr>
            <w:r w:rsidRPr="00E646CB">
              <w:rPr>
                <w:rFonts w:ascii="华文中宋" w:eastAsia="华文中宋" w:hAnsi="华文中宋" w:hint="eastAsia"/>
                <w:b/>
                <w:bCs/>
                <w:color w:val="FFFFFF"/>
              </w:rPr>
              <w:t>摄像头</w:t>
            </w:r>
          </w:p>
        </w:tc>
        <w:tc>
          <w:tcPr>
            <w:tcW w:w="2129" w:type="dxa"/>
            <w:noWrap/>
            <w:vAlign w:val="center"/>
          </w:tcPr>
          <w:p w:rsidR="003E290C" w:rsidRPr="00E646CB" w:rsidRDefault="003E290C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3126" w:type="dxa"/>
            <w:noWrap/>
            <w:vAlign w:val="center"/>
          </w:tcPr>
          <w:p w:rsidR="003E290C" w:rsidRPr="00E646CB" w:rsidRDefault="003E290C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2444" w:type="dxa"/>
            <w:vAlign w:val="center"/>
          </w:tcPr>
          <w:p w:rsidR="003E290C" w:rsidRPr="00E646CB" w:rsidRDefault="003E290C" w:rsidP="008E4CF3">
            <w:pPr>
              <w:jc w:val="center"/>
              <w:rPr>
                <w:rFonts w:ascii="华文中宋" w:eastAsia="华文中宋" w:hAnsi="华文中宋"/>
              </w:rPr>
            </w:pPr>
            <w:r w:rsidRPr="00E646CB">
              <w:rPr>
                <w:rFonts w:ascii="华文中宋" w:eastAsia="华文中宋" w:hAnsi="华文中宋" w:hint="eastAsia"/>
              </w:rPr>
              <w:t>有</w:t>
            </w:r>
          </w:p>
        </w:tc>
      </w:tr>
    </w:tbl>
    <w:p w:rsidR="003E290C" w:rsidRPr="00E646CB" w:rsidRDefault="003E290C" w:rsidP="007214EB">
      <w:pPr>
        <w:pStyle w:val="Caption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表格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</w:instrText>
      </w:r>
      <w:r w:rsidRPr="00E646CB">
        <w:rPr>
          <w:rFonts w:ascii="华文中宋" w:eastAsia="华文中宋" w:hAnsi="华文中宋" w:hint="eastAsia"/>
        </w:rPr>
        <w:instrText>表格</w:instrText>
      </w:r>
      <w:r w:rsidRPr="00E646CB">
        <w:rPr>
          <w:rFonts w:ascii="华文中宋" w:eastAsia="华文中宋" w:hAnsi="华文中宋"/>
        </w:rPr>
        <w:instrText xml:space="preserve"> \* ARABIC </w:instrText>
      </w:r>
      <w:r w:rsidRPr="00E646CB">
        <w:rPr>
          <w:rFonts w:ascii="华文中宋" w:eastAsia="华文中宋" w:hAnsi="华文中宋"/>
        </w:rPr>
        <w:fldChar w:fldCharType="separate"/>
      </w:r>
      <w:r w:rsidRPr="00E646CB">
        <w:rPr>
          <w:rFonts w:ascii="华文中宋" w:eastAsia="华文中宋" w:hAnsi="华文中宋"/>
          <w:noProof/>
        </w:rPr>
        <w:t>1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 w:hint="eastAsia"/>
        </w:rPr>
        <w:t>第二视角监控设备浏览器要求</w:t>
      </w:r>
    </w:p>
    <w:p w:rsidR="003E290C" w:rsidRPr="00EF5127" w:rsidDel="00BD0D60" w:rsidRDefault="003E290C" w:rsidP="00D270AA">
      <w:pPr>
        <w:spacing w:beforeLines="50" w:afterLines="50"/>
        <w:rPr>
          <w:rStyle w:val="Strong"/>
          <w:rFonts w:ascii="华文中宋" w:eastAsia="华文中宋" w:hAnsi="华文中宋" w:cs="宋体"/>
          <w:bCs/>
        </w:rPr>
      </w:pPr>
      <w:r w:rsidRPr="00E646CB">
        <w:rPr>
          <w:rStyle w:val="Strong"/>
          <w:rFonts w:ascii="华文中宋" w:eastAsia="华文中宋" w:hAnsi="华文中宋" w:cs="宋体" w:hint="eastAsia"/>
          <w:bCs/>
        </w:rPr>
        <w:t>请注意：使用推荐的浏览器可获得较为稳定的考试体验，建议考生优先使用。</w:t>
      </w:r>
    </w:p>
    <w:p w:rsidR="003E290C" w:rsidRPr="00E646CB" w:rsidRDefault="003E290C" w:rsidP="00C71F95">
      <w:pPr>
        <w:pStyle w:val="Heading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考试场所网络条件要求</w:t>
      </w:r>
    </w:p>
    <w:p w:rsidR="003E290C" w:rsidRPr="00E646CB" w:rsidRDefault="003E290C" w:rsidP="007214EB">
      <w:pPr>
        <w:pStyle w:val="ListParagraph"/>
        <w:widowControl w:val="0"/>
        <w:numPr>
          <w:ilvl w:val="0"/>
          <w:numId w:val="29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考试场所应有</w:t>
      </w:r>
      <w:r w:rsidRPr="00E646CB">
        <w:rPr>
          <w:rFonts w:ascii="华文中宋" w:eastAsia="华文中宋" w:hAnsi="华文中宋" w:cs="等线" w:hint="eastAsia"/>
          <w:b/>
          <w:bCs/>
        </w:rPr>
        <w:t>稳定的网络条件</w:t>
      </w:r>
      <w:r w:rsidRPr="00E646CB">
        <w:rPr>
          <w:rFonts w:ascii="华文中宋" w:eastAsia="华文中宋" w:hAnsi="华文中宋" w:cs="等线" w:hint="eastAsia"/>
        </w:rPr>
        <w:t>，支持考试设备和监控设备同时联网。</w:t>
      </w:r>
    </w:p>
    <w:p w:rsidR="003E290C" w:rsidRPr="00E646CB" w:rsidRDefault="003E290C" w:rsidP="007214EB">
      <w:pPr>
        <w:pStyle w:val="ListParagraph"/>
        <w:widowControl w:val="0"/>
        <w:numPr>
          <w:ilvl w:val="0"/>
          <w:numId w:val="29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建议使用带宽</w:t>
      </w:r>
      <w:r w:rsidRPr="00E646CB">
        <w:rPr>
          <w:rFonts w:ascii="华文中宋" w:eastAsia="华文中宋" w:hAnsi="华文中宋" w:cs="等线"/>
        </w:rPr>
        <w:t>50Mbps</w:t>
      </w:r>
      <w:r w:rsidRPr="00E646CB">
        <w:rPr>
          <w:rFonts w:ascii="华文中宋" w:eastAsia="华文中宋" w:hAnsi="华文中宋" w:cs="等线" w:hint="eastAsia"/>
        </w:rPr>
        <w:t>或以上的独立光纤网络；</w:t>
      </w:r>
    </w:p>
    <w:p w:rsidR="003E290C" w:rsidRPr="00E646CB" w:rsidRDefault="003E290C" w:rsidP="007214EB">
      <w:pPr>
        <w:pStyle w:val="ListParagraph"/>
        <w:widowControl w:val="0"/>
        <w:numPr>
          <w:ilvl w:val="0"/>
          <w:numId w:val="29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建议考生准备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g"/>
        </w:smartTagPr>
        <w:r w:rsidRPr="00E646CB">
          <w:rPr>
            <w:rFonts w:ascii="华文中宋" w:eastAsia="华文中宋" w:hAnsi="华文中宋" w:cs="等线"/>
          </w:rPr>
          <w:t>4G</w:t>
        </w:r>
      </w:smartTag>
      <w:r>
        <w:rPr>
          <w:rFonts w:ascii="华文中宋" w:eastAsia="华文中宋" w:hAnsi="华文中宋" w:cs="等线" w:hint="eastAsia"/>
        </w:rPr>
        <w:t>或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g"/>
        </w:smartTagPr>
        <w:r>
          <w:rPr>
            <w:rFonts w:ascii="华文中宋" w:eastAsia="华文中宋" w:hAnsi="华文中宋" w:cs="等线"/>
          </w:rPr>
          <w:t>5G</w:t>
        </w:r>
      </w:smartTag>
      <w:r w:rsidRPr="00E646CB">
        <w:rPr>
          <w:rFonts w:ascii="华文中宋" w:eastAsia="华文中宋" w:hAnsi="华文中宋" w:cs="等线" w:hint="eastAsia"/>
        </w:rPr>
        <w:t>网络作为备用网络，并事先做好调试，以便出现网络故障时能迅速切换到备用网络继续考试。（一场</w:t>
      </w:r>
      <w:r w:rsidRPr="00E646CB">
        <w:rPr>
          <w:rFonts w:ascii="华文中宋" w:eastAsia="华文中宋" w:hAnsi="华文中宋" w:cs="等线"/>
        </w:rPr>
        <w:t>2</w:t>
      </w:r>
      <w:r w:rsidRPr="00E646CB">
        <w:rPr>
          <w:rFonts w:ascii="华文中宋" w:eastAsia="华文中宋" w:hAnsi="华文中宋" w:cs="等线" w:hint="eastAsia"/>
        </w:rPr>
        <w:t>小时左右的考试，预计使用</w:t>
      </w:r>
      <w:r>
        <w:rPr>
          <w:rFonts w:ascii="华文中宋" w:eastAsia="华文中宋" w:hAnsi="华文中宋" w:cs="等线"/>
        </w:rPr>
        <w:t>3</w:t>
      </w:r>
      <w:r w:rsidRPr="00E646CB">
        <w:rPr>
          <w:rFonts w:ascii="华文中宋" w:eastAsia="华文中宋" w:hAnsi="华文中宋" w:cs="等线"/>
        </w:rPr>
        <w:t>GB</w:t>
      </w:r>
      <w:r w:rsidRPr="00E646CB">
        <w:rPr>
          <w:rFonts w:ascii="华文中宋" w:eastAsia="华文中宋" w:hAnsi="华文中宋" w:cs="等线" w:hint="eastAsia"/>
        </w:rPr>
        <w:t>的流量</w:t>
      </w:r>
      <w:r>
        <w:rPr>
          <w:rFonts w:ascii="华文中宋" w:eastAsia="华文中宋" w:hAnsi="华文中宋" w:cs="等线" w:hint="eastAsia"/>
        </w:rPr>
        <w:t>，</w:t>
      </w:r>
      <w:r w:rsidRPr="00645951">
        <w:rPr>
          <w:rFonts w:ascii="华文中宋" w:eastAsia="华文中宋" w:hAnsi="华文中宋" w:cs="等线" w:hint="eastAsia"/>
        </w:rPr>
        <w:t>若考试内容中包含音频、视频、大量图片等，则可能消耗更多的流量。</w:t>
      </w:r>
      <w:r w:rsidRPr="00E646CB">
        <w:rPr>
          <w:rFonts w:ascii="华文中宋" w:eastAsia="华文中宋" w:hAnsi="华文中宋" w:cs="等线" w:hint="eastAsia"/>
        </w:rPr>
        <w:t>）</w:t>
      </w:r>
    </w:p>
    <w:p w:rsidR="003E290C" w:rsidRDefault="003E290C" w:rsidP="00F43906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  <w:b/>
          <w:bCs/>
          <w:color w:val="00B050"/>
        </w:rPr>
      </w:pPr>
    </w:p>
    <w:p w:rsidR="003E290C" w:rsidRDefault="003E290C" w:rsidP="00F43906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  <w:b/>
          <w:bCs/>
          <w:color w:val="00B050"/>
        </w:rPr>
      </w:pPr>
      <w:r w:rsidRPr="00F43906">
        <w:rPr>
          <w:rFonts w:ascii="华文中宋" w:eastAsia="华文中宋" w:hAnsi="华文中宋" w:cs="等线" w:hint="eastAsia"/>
          <w:b/>
          <w:bCs/>
          <w:color w:val="00B050"/>
        </w:rPr>
        <w:t>请注意：考试期间如发生网络故障，考试系统会提醒考生。</w:t>
      </w:r>
    </w:p>
    <w:p w:rsidR="003E290C" w:rsidRDefault="003E290C" w:rsidP="00F43906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  <w:b/>
          <w:bCs/>
          <w:color w:val="00B050"/>
        </w:rPr>
      </w:pPr>
    </w:p>
    <w:p w:rsidR="003E290C" w:rsidRDefault="003E290C" w:rsidP="002D284D">
      <w:pPr>
        <w:widowControl w:val="0"/>
        <w:adjustRightInd/>
        <w:ind w:firstLineChars="0" w:firstLine="0"/>
        <w:jc w:val="center"/>
        <w:rPr>
          <w:rFonts w:ascii="华文中宋" w:eastAsia="华文中宋" w:hAnsi="华文中宋" w:cs="等线"/>
          <w:b/>
          <w:bCs/>
          <w:color w:val="00B05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3" o:spid="_x0000_i1029" type="#_x0000_t75" style="width:169.5pt;height:85.5pt;visibility:visible">
            <v:imagedata r:id="rId7" o:title=""/>
          </v:shape>
        </w:pict>
      </w:r>
    </w:p>
    <w:p w:rsidR="003E290C" w:rsidRPr="00E646CB" w:rsidRDefault="003E290C" w:rsidP="002D284D">
      <w:pPr>
        <w:pStyle w:val="Caption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图</w:t>
      </w:r>
      <w:r w:rsidRPr="00E646CB"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</w:rPr>
        <w:t>1</w:t>
      </w:r>
      <w:r w:rsidRPr="00E646CB"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网络故障提示</w:t>
      </w:r>
    </w:p>
    <w:p w:rsidR="003E290C" w:rsidRDefault="003E290C" w:rsidP="00F43906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</w:rPr>
      </w:pPr>
    </w:p>
    <w:p w:rsidR="003E290C" w:rsidRDefault="003E290C" w:rsidP="00F43906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</w:rPr>
      </w:pPr>
      <w:r w:rsidRPr="00F43906">
        <w:rPr>
          <w:rFonts w:ascii="华文中宋" w:eastAsia="华文中宋" w:hAnsi="华文中宋" w:cs="等线" w:hint="eastAsia"/>
        </w:rPr>
        <w:t>请考生在看到异常提示后尽快排除网络故障或切换到备用网络。故障解决后，考生可重新进入考试继续作答，网络故障发生之前的作答结果会保存；但是，由于</w:t>
      </w:r>
      <w:r>
        <w:rPr>
          <w:rFonts w:ascii="华文中宋" w:eastAsia="华文中宋" w:hAnsi="华文中宋" w:cs="等线" w:hint="eastAsia"/>
        </w:rPr>
        <w:t>考生</w:t>
      </w:r>
      <w:r w:rsidRPr="00F43906">
        <w:rPr>
          <w:rFonts w:ascii="华文中宋" w:eastAsia="华文中宋" w:hAnsi="华文中宋" w:cs="等线" w:hint="eastAsia"/>
        </w:rPr>
        <w:t>考试设备</w:t>
      </w:r>
      <w:r>
        <w:rPr>
          <w:rFonts w:ascii="华文中宋" w:eastAsia="华文中宋" w:hAnsi="华文中宋" w:cs="等线" w:hint="eastAsia"/>
        </w:rPr>
        <w:t>、</w:t>
      </w:r>
      <w:r w:rsidRPr="00F43906">
        <w:rPr>
          <w:rFonts w:ascii="华文中宋" w:eastAsia="华文中宋" w:hAnsi="华文中宋" w:cs="等线" w:hint="eastAsia"/>
        </w:rPr>
        <w:t>网络故障</w:t>
      </w:r>
      <w:r>
        <w:rPr>
          <w:rFonts w:ascii="华文中宋" w:eastAsia="华文中宋" w:hAnsi="华文中宋" w:cs="等线" w:hint="eastAsia"/>
        </w:rPr>
        <w:t>或停电</w:t>
      </w:r>
      <w:r w:rsidRPr="00F43906">
        <w:rPr>
          <w:rFonts w:ascii="华文中宋" w:eastAsia="华文中宋" w:hAnsi="华文中宋" w:cs="等线" w:hint="eastAsia"/>
        </w:rPr>
        <w:t>导致考试时间的损失、或无法完成考试的，</w:t>
      </w:r>
      <w:r>
        <w:rPr>
          <w:rFonts w:ascii="华文中宋" w:eastAsia="华文中宋" w:hAnsi="华文中宋" w:cs="等线" w:hint="eastAsia"/>
        </w:rPr>
        <w:t>将</w:t>
      </w:r>
      <w:r w:rsidRPr="00F43906">
        <w:rPr>
          <w:rFonts w:ascii="华文中宋" w:eastAsia="华文中宋" w:hAnsi="华文中宋" w:cs="等线" w:hint="eastAsia"/>
        </w:rPr>
        <w:t>不会获得补时或补考的机会。</w:t>
      </w:r>
    </w:p>
    <w:p w:rsidR="003E290C" w:rsidRPr="00F43906" w:rsidRDefault="003E290C" w:rsidP="00C875A2">
      <w:pPr>
        <w:adjustRightInd/>
        <w:snapToGrid/>
        <w:ind w:left="0" w:firstLineChars="0" w:firstLine="0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/>
        </w:rPr>
        <w:br w:type="page"/>
      </w:r>
    </w:p>
    <w:p w:rsidR="003E290C" w:rsidRPr="00E646CB" w:rsidRDefault="003E290C" w:rsidP="002D61E4">
      <w:pPr>
        <w:pStyle w:val="Heading1"/>
        <w:numPr>
          <w:ilvl w:val="0"/>
          <w:numId w:val="11"/>
        </w:num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易考客户端下载、安装和调试</w:t>
      </w:r>
    </w:p>
    <w:p w:rsidR="003E290C" w:rsidRPr="00E646CB" w:rsidRDefault="003E290C" w:rsidP="002D61E4">
      <w:pPr>
        <w:pStyle w:val="Heading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获取易考客户端</w:t>
      </w:r>
    </w:p>
    <w:p w:rsidR="003E290C" w:rsidRPr="00E646CB" w:rsidRDefault="003E290C" w:rsidP="00524A0E">
      <w:pPr>
        <w:pStyle w:val="ListParagraph"/>
        <w:widowControl w:val="0"/>
        <w:numPr>
          <w:ilvl w:val="0"/>
          <w:numId w:val="29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使用考试设备，在浏览器中打开考试链接，会直接进入客户端的下载页面（</w:t>
      </w:r>
      <w:r>
        <w:rPr>
          <w:rFonts w:ascii="华文中宋" w:eastAsia="华文中宋" w:hAnsi="华文中宋" w:cs="等线" w:hint="eastAsia"/>
        </w:rPr>
        <w:t>下载</w:t>
      </w:r>
      <w:r w:rsidRPr="00E646CB">
        <w:rPr>
          <w:rFonts w:ascii="华文中宋" w:eastAsia="华文中宋" w:hAnsi="华文中宋" w:cs="等线" w:hint="eastAsia"/>
        </w:rPr>
        <w:t>链接</w:t>
      </w:r>
      <w:r>
        <w:rPr>
          <w:rFonts w:ascii="华文中宋" w:eastAsia="华文中宋" w:hAnsi="华文中宋" w:cs="等线" w:hint="eastAsia"/>
        </w:rPr>
        <w:t>为</w:t>
      </w:r>
      <w:hyperlink r:id="rId8" w:history="1">
        <w:r w:rsidRPr="008D5F31">
          <w:rPr>
            <w:rStyle w:val="Hyperlink"/>
            <w:rFonts w:ascii="华文中宋" w:eastAsia="华文中宋" w:hAnsi="华文中宋" w:cs="等线"/>
          </w:rPr>
          <w:t>https://eztest.org/home/entry/</w:t>
        </w:r>
      </w:hyperlink>
      <w:r w:rsidRPr="00E646CB">
        <w:rPr>
          <w:rFonts w:ascii="华文中宋" w:eastAsia="华文中宋" w:hAnsi="华文中宋" w:cs="等线" w:hint="eastAsia"/>
        </w:rPr>
        <w:t>）。</w:t>
      </w:r>
    </w:p>
    <w:p w:rsidR="003E290C" w:rsidRPr="00E646CB" w:rsidRDefault="003E290C" w:rsidP="008E4CF3">
      <w:pPr>
        <w:pStyle w:val="ListParagraph"/>
        <w:widowControl w:val="0"/>
        <w:numPr>
          <w:ilvl w:val="0"/>
          <w:numId w:val="29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 w:rsidRPr="00E646CB">
        <w:rPr>
          <w:rFonts w:ascii="华文中宋" w:eastAsia="华文中宋" w:hAnsi="华文中宋" w:cs="等线" w:hint="eastAsia"/>
        </w:rPr>
        <w:t>请考生根据自己考试设备的操作系统类型（</w:t>
      </w:r>
      <w:r w:rsidRPr="00E646CB">
        <w:rPr>
          <w:rFonts w:ascii="华文中宋" w:eastAsia="华文中宋" w:hAnsi="华文中宋" w:cs="等线"/>
        </w:rPr>
        <w:t>Windows</w:t>
      </w:r>
      <w:r w:rsidRPr="00E646CB">
        <w:rPr>
          <w:rFonts w:ascii="华文中宋" w:eastAsia="华文中宋" w:hAnsi="华文中宋" w:cs="等线" w:hint="eastAsia"/>
        </w:rPr>
        <w:t>或</w:t>
      </w:r>
      <w:r w:rsidRPr="00E646CB">
        <w:rPr>
          <w:rFonts w:ascii="华文中宋" w:eastAsia="华文中宋" w:hAnsi="华文中宋" w:cs="等线"/>
        </w:rPr>
        <w:t>Mac</w:t>
      </w:r>
      <w:r w:rsidRPr="00E646CB">
        <w:rPr>
          <w:rFonts w:ascii="华文中宋" w:eastAsia="华文中宋" w:hAnsi="华文中宋" w:cs="等线" w:hint="eastAsia"/>
        </w:rPr>
        <w:t>），下载对应的客户端安装包。</w:t>
      </w:r>
      <w:r>
        <w:rPr>
          <w:rFonts w:ascii="华文中宋" w:eastAsia="华文中宋" w:hAnsi="华文中宋" w:cs="等线" w:hint="eastAsia"/>
        </w:rPr>
        <w:t>试考及考中会安排技术支持热线解答问题，热线电话为</w:t>
      </w:r>
      <w:r w:rsidRPr="003A096B">
        <w:rPr>
          <w:rFonts w:ascii="华文中宋" w:eastAsia="华文中宋" w:hAnsi="华文中宋" w:cs="等线"/>
        </w:rPr>
        <w:t>010-86462004</w:t>
      </w:r>
      <w:r>
        <w:rPr>
          <w:rFonts w:ascii="华文中宋" w:eastAsia="华文中宋" w:hAnsi="华文中宋" w:cs="等线" w:hint="eastAsia"/>
        </w:rPr>
        <w:t>，热线支持日期为</w:t>
      </w:r>
      <w:r>
        <w:rPr>
          <w:rFonts w:ascii="华文中宋" w:eastAsia="华文中宋" w:hAnsi="华文中宋" w:cs="等线"/>
        </w:rPr>
        <w:t>8</w:t>
      </w:r>
      <w:r>
        <w:rPr>
          <w:rFonts w:ascii="华文中宋" w:eastAsia="华文中宋" w:hAnsi="华文中宋" w:cs="等线" w:hint="eastAsia"/>
        </w:rPr>
        <w:t>月</w:t>
      </w:r>
      <w:r>
        <w:rPr>
          <w:rFonts w:ascii="华文中宋" w:eastAsia="华文中宋" w:hAnsi="华文中宋" w:cs="等线"/>
        </w:rPr>
        <w:t>8-12</w:t>
      </w:r>
      <w:r>
        <w:rPr>
          <w:rFonts w:ascii="华文中宋" w:eastAsia="华文中宋" w:hAnsi="华文中宋" w:cs="等线" w:hint="eastAsia"/>
        </w:rPr>
        <w:t>日，支持时间为</w:t>
      </w:r>
      <w:r>
        <w:rPr>
          <w:rFonts w:ascii="华文中宋" w:eastAsia="华文中宋" w:hAnsi="华文中宋" w:cs="等线"/>
        </w:rPr>
        <w:t>9</w:t>
      </w:r>
      <w:r>
        <w:rPr>
          <w:rFonts w:ascii="华文中宋" w:eastAsia="华文中宋" w:hAnsi="华文中宋" w:cs="等线" w:hint="eastAsia"/>
        </w:rPr>
        <w:t>：</w:t>
      </w:r>
      <w:r>
        <w:rPr>
          <w:rFonts w:ascii="华文中宋" w:eastAsia="华文中宋" w:hAnsi="华文中宋" w:cs="等线"/>
        </w:rPr>
        <w:t>00-17</w:t>
      </w:r>
      <w:r>
        <w:rPr>
          <w:rFonts w:ascii="华文中宋" w:eastAsia="华文中宋" w:hAnsi="华文中宋" w:cs="等线" w:hint="eastAsia"/>
        </w:rPr>
        <w:t>：</w:t>
      </w:r>
      <w:r>
        <w:rPr>
          <w:rFonts w:ascii="华文中宋" w:eastAsia="华文中宋" w:hAnsi="华文中宋" w:cs="等线"/>
        </w:rPr>
        <w:t>00</w:t>
      </w:r>
      <w:r>
        <w:rPr>
          <w:rFonts w:ascii="华文中宋" w:eastAsia="华文中宋" w:hAnsi="华文中宋" w:cs="等线" w:hint="eastAsia"/>
        </w:rPr>
        <w:t>）</w:t>
      </w:r>
    </w:p>
    <w:p w:rsidR="003E290C" w:rsidRPr="00E646CB" w:rsidRDefault="003E290C" w:rsidP="008E4CF3">
      <w:pPr>
        <w:pStyle w:val="ListParagraph"/>
        <w:ind w:left="420" w:right="420" w:hanging="420"/>
        <w:jc w:val="center"/>
        <w:rPr>
          <w:rFonts w:ascii="华文中宋" w:eastAsia="华文中宋" w:hAnsi="华文中宋"/>
        </w:rPr>
      </w:pPr>
      <w:r w:rsidRPr="00AF1B2D">
        <w:rPr>
          <w:rFonts w:ascii="华文中宋" w:eastAsia="华文中宋" w:hAnsi="华文中宋"/>
          <w:noProof/>
        </w:rPr>
        <w:pict>
          <v:shape id="图片 4" o:spid="_x0000_i1030" type="#_x0000_t75" style="width:306.75pt;height:164.25pt;visibility:visible">
            <v:imagedata r:id="rId9" o:title=""/>
          </v:shape>
        </w:pict>
      </w:r>
    </w:p>
    <w:p w:rsidR="003E290C" w:rsidRPr="00E646CB" w:rsidRDefault="003E290C" w:rsidP="008E4CF3">
      <w:pPr>
        <w:pStyle w:val="Caption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图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</w:instrText>
      </w:r>
      <w:r w:rsidRPr="00E646CB">
        <w:rPr>
          <w:rFonts w:ascii="华文中宋" w:eastAsia="华文中宋" w:hAnsi="华文中宋" w:hint="eastAsia"/>
        </w:rPr>
        <w:instrText>图</w:instrText>
      </w:r>
      <w:r w:rsidRPr="00E646CB">
        <w:rPr>
          <w:rFonts w:ascii="华文中宋" w:eastAsia="华文中宋" w:hAnsi="华文中宋"/>
        </w:rPr>
        <w:instrText xml:space="preserve"> \* ARABIC </w:instrText>
      </w:r>
      <w:r w:rsidRPr="00E646CB">
        <w:rPr>
          <w:rFonts w:ascii="华文中宋" w:eastAsia="华文中宋" w:hAnsi="华文中宋"/>
        </w:rPr>
        <w:fldChar w:fldCharType="separate"/>
      </w:r>
      <w:r w:rsidRPr="00E646CB">
        <w:rPr>
          <w:rFonts w:ascii="华文中宋" w:eastAsia="华文中宋" w:hAnsi="华文中宋"/>
          <w:noProof/>
        </w:rPr>
        <w:t>2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易考客户端下载</w:t>
      </w:r>
    </w:p>
    <w:p w:rsidR="003E290C" w:rsidRPr="00E646CB" w:rsidRDefault="003E290C" w:rsidP="002D61E4">
      <w:pPr>
        <w:pStyle w:val="Heading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易考客户端安装</w:t>
      </w:r>
    </w:p>
    <w:p w:rsidR="003E290C" w:rsidRPr="00E646CB" w:rsidRDefault="003E290C" w:rsidP="002D61E4">
      <w:pPr>
        <w:pStyle w:val="ListParagraph"/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pict>
          <v:shape id="图片 6" o:spid="_x0000_s1026" type="#_x0000_t75" style="position:absolute;left:0;text-align:left;margin-left:385.05pt;margin-top:.65pt;width:58.1pt;height:58.75pt;z-index:251654144;visibility:visible">
            <v:imagedata r:id="rId10" o:title="" croptop="1963f" cropbottom="11868f" cropleft="8202f" cropright="8119f"/>
            <w10:wrap type="square"/>
          </v:shape>
        </w:pict>
      </w:r>
      <w:r w:rsidRPr="00E646CB">
        <w:rPr>
          <w:rFonts w:ascii="华文中宋" w:eastAsia="华文中宋" w:hAnsi="华文中宋" w:hint="eastAsia"/>
        </w:rPr>
        <w:t>易考客户端适用于</w:t>
      </w:r>
      <w:r w:rsidRPr="00E646CB">
        <w:rPr>
          <w:rFonts w:ascii="华文中宋" w:eastAsia="华文中宋" w:hAnsi="华文中宋"/>
        </w:rPr>
        <w:t>Windows</w:t>
      </w:r>
      <w:r w:rsidRPr="00E646CB">
        <w:rPr>
          <w:rFonts w:ascii="华文中宋" w:eastAsia="华文中宋" w:hAnsi="华文中宋" w:hint="eastAsia"/>
        </w:rPr>
        <w:t>（</w:t>
      </w:r>
      <w:r w:rsidRPr="00E646CB">
        <w:rPr>
          <w:rFonts w:ascii="华文中宋" w:eastAsia="华文中宋" w:hAnsi="华文中宋"/>
        </w:rPr>
        <w:t>Win7</w:t>
      </w:r>
      <w:r w:rsidRPr="00E646CB"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/>
        </w:rPr>
        <w:t>Win10</w:t>
      </w:r>
      <w:r w:rsidRPr="00E646CB"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/>
        </w:rPr>
        <w:t>Win11</w:t>
      </w:r>
      <w:r w:rsidRPr="00E646CB">
        <w:rPr>
          <w:rFonts w:ascii="华文中宋" w:eastAsia="华文中宋" w:hAnsi="华文中宋" w:hint="eastAsia"/>
        </w:rPr>
        <w:t>）或</w:t>
      </w:r>
      <w:r w:rsidRPr="00E646CB">
        <w:rPr>
          <w:rFonts w:ascii="华文中宋" w:eastAsia="华文中宋" w:hAnsi="华文中宋"/>
        </w:rPr>
        <w:t>Mac OS</w:t>
      </w:r>
      <w:r w:rsidRPr="00E646CB">
        <w:rPr>
          <w:rFonts w:ascii="华文中宋" w:eastAsia="华文中宋" w:hAnsi="华文中宋" w:hint="eastAsia"/>
        </w:rPr>
        <w:t>（</w:t>
      </w:r>
      <w:r w:rsidRPr="00E646CB">
        <w:rPr>
          <w:rFonts w:ascii="华文中宋" w:eastAsia="华文中宋" w:hAnsi="华文中宋"/>
        </w:rPr>
        <w:t>10.14</w:t>
      </w:r>
      <w:r w:rsidRPr="00E646CB">
        <w:rPr>
          <w:rFonts w:ascii="华文中宋" w:eastAsia="华文中宋" w:hAnsi="华文中宋" w:hint="eastAsia"/>
        </w:rPr>
        <w:t>及以上）操作系统，考生按照系统提示的步骤完成安装。</w:t>
      </w:r>
    </w:p>
    <w:p w:rsidR="003E290C" w:rsidRPr="00DC0631" w:rsidRDefault="003E290C" w:rsidP="00DC0631">
      <w:pPr>
        <w:pStyle w:val="ListParagraph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客户端安装完成后，打开“</w:t>
      </w:r>
      <w:r w:rsidRPr="00E646CB">
        <w:rPr>
          <w:rFonts w:ascii="华文中宋" w:eastAsia="华文中宋" w:hAnsi="华文中宋"/>
        </w:rPr>
        <w:t>eztest</w:t>
      </w:r>
      <w:r w:rsidRPr="00E646CB">
        <w:rPr>
          <w:rFonts w:ascii="华文中宋" w:eastAsia="华文中宋" w:hAnsi="华文中宋" w:hint="eastAsia"/>
        </w:rPr>
        <w:t>”图标，即可进入考试系统。</w:t>
      </w:r>
    </w:p>
    <w:p w:rsidR="003E290C" w:rsidRPr="00E646CB" w:rsidRDefault="003E290C" w:rsidP="002D61E4">
      <w:pPr>
        <w:pStyle w:val="Heading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使用易考客户端进入考试</w:t>
      </w:r>
    </w:p>
    <w:p w:rsidR="003E290C" w:rsidRPr="00E646CB" w:rsidRDefault="003E290C" w:rsidP="00C71F95">
      <w:pPr>
        <w:pStyle w:val="ListParagraph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启动</w:t>
      </w:r>
      <w:r>
        <w:rPr>
          <w:rFonts w:ascii="华文中宋" w:eastAsia="华文中宋" w:hAnsi="华文中宋" w:hint="eastAsia"/>
        </w:rPr>
        <w:t>“</w:t>
      </w:r>
      <w:r w:rsidRPr="00E646CB">
        <w:rPr>
          <w:rFonts w:ascii="华文中宋" w:eastAsia="华文中宋" w:hAnsi="华文中宋"/>
        </w:rPr>
        <w:t>eztest</w:t>
      </w:r>
      <w:r>
        <w:rPr>
          <w:rFonts w:ascii="华文中宋" w:eastAsia="华文中宋" w:hAnsi="华文中宋" w:hint="eastAsia"/>
        </w:rPr>
        <w:t>”</w:t>
      </w:r>
      <w:r w:rsidRPr="00E646CB">
        <w:rPr>
          <w:rFonts w:ascii="华文中宋" w:eastAsia="华文中宋" w:hAnsi="华文中宋" w:hint="eastAsia"/>
        </w:rPr>
        <w:t>易考客户端</w:t>
      </w:r>
    </w:p>
    <w:p w:rsidR="003E290C" w:rsidRPr="00E646CB" w:rsidRDefault="003E290C" w:rsidP="00DC0631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在考试设备上，运行“</w:t>
      </w:r>
      <w:r w:rsidRPr="00E646CB">
        <w:rPr>
          <w:rFonts w:ascii="华文中宋" w:eastAsia="华文中宋" w:hAnsi="华文中宋"/>
        </w:rPr>
        <w:t>eztest</w:t>
      </w:r>
      <w:r w:rsidRPr="00E646CB">
        <w:rPr>
          <w:rFonts w:ascii="华文中宋" w:eastAsia="华文中宋" w:hAnsi="华文中宋" w:hint="eastAsia"/>
        </w:rPr>
        <w:t>”客户端</w:t>
      </w:r>
    </w:p>
    <w:p w:rsidR="003E290C" w:rsidRPr="00E646CB" w:rsidRDefault="003E290C" w:rsidP="00C71F95">
      <w:pPr>
        <w:pStyle w:val="ListParagraph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输入考试口令</w:t>
      </w:r>
    </w:p>
    <w:p w:rsidR="003E290C" w:rsidRPr="00E646CB" w:rsidRDefault="003E290C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在易考客户端界面输入考试口令</w:t>
      </w:r>
      <w:r w:rsidRPr="00E646CB">
        <w:rPr>
          <w:rFonts w:ascii="华文中宋" w:eastAsia="华文中宋" w:hAnsi="华文中宋"/>
        </w:rPr>
        <w:t>,</w:t>
      </w:r>
      <w:r w:rsidRPr="00E646CB">
        <w:rPr>
          <w:rFonts w:ascii="华文中宋" w:eastAsia="华文中宋" w:hAnsi="华文中宋" w:hint="eastAsia"/>
        </w:rPr>
        <w:t>考试口令</w:t>
      </w:r>
      <w:r>
        <w:rPr>
          <w:rFonts w:ascii="华文中宋" w:eastAsia="华文中宋" w:hAnsi="华文中宋" w:hint="eastAsia"/>
        </w:rPr>
        <w:t>将</w:t>
      </w:r>
      <w:r w:rsidRPr="00E646CB">
        <w:rPr>
          <w:rFonts w:ascii="华文中宋" w:eastAsia="华文中宋" w:hAnsi="华文中宋" w:hint="eastAsia"/>
        </w:rPr>
        <w:t>由考试</w:t>
      </w:r>
      <w:r>
        <w:rPr>
          <w:rFonts w:ascii="华文中宋" w:eastAsia="华文中宋" w:hAnsi="华文中宋" w:hint="eastAsia"/>
        </w:rPr>
        <w:t>主办方</w:t>
      </w:r>
      <w:r w:rsidRPr="00E646CB">
        <w:rPr>
          <w:rFonts w:ascii="华文中宋" w:eastAsia="华文中宋" w:hAnsi="华文中宋" w:hint="eastAsia"/>
        </w:rPr>
        <w:t>通知考生。</w:t>
      </w:r>
    </w:p>
    <w:p w:rsidR="003E290C" w:rsidRPr="00E646CB" w:rsidRDefault="003E290C" w:rsidP="002D61E4">
      <w:pPr>
        <w:pStyle w:val="ListParagraph"/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请注意：正式考试与模拟考试的口令不同，请考生注意</w:t>
      </w:r>
      <w:r>
        <w:rPr>
          <w:rFonts w:ascii="华文中宋" w:eastAsia="华文中宋" w:hAnsi="华文中宋" w:hint="eastAsia"/>
          <w:b/>
          <w:bCs/>
          <w:color w:val="00B050"/>
        </w:rPr>
        <w:t>查看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主办方通知，切勿使用错误的口令以免错过考试。</w:t>
      </w:r>
    </w:p>
    <w:p w:rsidR="003E290C" w:rsidRPr="00E646CB" w:rsidRDefault="003E290C" w:rsidP="002D61E4">
      <w:pPr>
        <w:pStyle w:val="ListParagraph"/>
        <w:ind w:left="420" w:right="420" w:hanging="420"/>
        <w:jc w:val="center"/>
        <w:rPr>
          <w:rFonts w:ascii="华文中宋" w:eastAsia="华文中宋" w:hAnsi="华文中宋"/>
        </w:rPr>
      </w:pPr>
      <w:r w:rsidRPr="00AF1B2D">
        <w:rPr>
          <w:rFonts w:ascii="华文中宋" w:eastAsia="华文中宋" w:hAnsi="华文中宋"/>
          <w:noProof/>
        </w:rPr>
        <w:pict>
          <v:shape id="_x0000_i1031" type="#_x0000_t75" alt="x-khd1.png" style="width:272.25pt;height:198pt;visibility:visible">
            <v:imagedata r:id="rId11" o:title=""/>
          </v:shape>
        </w:pict>
      </w:r>
    </w:p>
    <w:p w:rsidR="003E290C" w:rsidRDefault="003E290C" w:rsidP="00655E71">
      <w:pPr>
        <w:pStyle w:val="Caption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图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</w:instrText>
      </w:r>
      <w:r w:rsidRPr="00E646CB">
        <w:rPr>
          <w:rFonts w:ascii="华文中宋" w:eastAsia="华文中宋" w:hAnsi="华文中宋" w:hint="eastAsia"/>
        </w:rPr>
        <w:instrText>图</w:instrText>
      </w:r>
      <w:r w:rsidRPr="00E646CB">
        <w:rPr>
          <w:rFonts w:ascii="华文中宋" w:eastAsia="华文中宋" w:hAnsi="华文中宋"/>
        </w:rPr>
        <w:instrText xml:space="preserve"> \* ARABIC </w:instrText>
      </w:r>
      <w:r w:rsidRPr="00E646CB">
        <w:rPr>
          <w:rFonts w:ascii="华文中宋" w:eastAsia="华文中宋" w:hAnsi="华文中宋"/>
        </w:rPr>
        <w:fldChar w:fldCharType="separate"/>
      </w:r>
      <w:r w:rsidRPr="00E646CB">
        <w:rPr>
          <w:rFonts w:ascii="华文中宋" w:eastAsia="华文中宋" w:hAnsi="华文中宋"/>
          <w:noProof/>
        </w:rPr>
        <w:t>3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考试口令页</w:t>
      </w:r>
    </w:p>
    <w:p w:rsidR="003E290C" w:rsidRPr="00655E71" w:rsidRDefault="003E290C" w:rsidP="00655E71">
      <w:pPr>
        <w:pStyle w:val="Caption"/>
        <w:ind w:left="400" w:hanging="40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3</w:t>
      </w:r>
      <w:r>
        <w:rPr>
          <w:rFonts w:ascii="华文中宋" w:eastAsia="华文中宋" w:hAnsi="华文中宋" w:hint="eastAsia"/>
        </w:rPr>
        <w:t>）</w:t>
      </w:r>
      <w:r>
        <w:rPr>
          <w:rFonts w:ascii="华文中宋" w:eastAsia="华文中宋" w:hAnsi="华文中宋"/>
        </w:rPr>
        <w:t xml:space="preserve">  </w:t>
      </w:r>
      <w:r w:rsidRPr="00655E71">
        <w:rPr>
          <w:rFonts w:ascii="华文中宋" w:eastAsia="华文中宋" w:hAnsi="华文中宋" w:hint="eastAsia"/>
        </w:rPr>
        <w:t>调试设备</w:t>
      </w:r>
    </w:p>
    <w:p w:rsidR="003E290C" w:rsidRPr="00DE1CA7" w:rsidRDefault="003E290C" w:rsidP="00E63886">
      <w:pPr>
        <w:rPr>
          <w:rFonts w:ascii="华文中宋" w:eastAsia="华文中宋" w:hAnsi="华文中宋"/>
        </w:rPr>
      </w:pPr>
      <w:r w:rsidRPr="00DE1CA7">
        <w:rPr>
          <w:rFonts w:ascii="华文中宋" w:eastAsia="华文中宋" w:hAnsi="华文中宋" w:hint="eastAsia"/>
        </w:rPr>
        <w:t>在登录页中，点击“调试设备”测试考试设备的（内外置）摄像头以及音频设备是否可用。</w:t>
      </w:r>
    </w:p>
    <w:p w:rsidR="003E290C" w:rsidRPr="00E646CB" w:rsidRDefault="003E290C" w:rsidP="002D61E4">
      <w:pPr>
        <w:jc w:val="center"/>
        <w:rPr>
          <w:rFonts w:ascii="华文中宋" w:eastAsia="华文中宋" w:hAnsi="华文中宋"/>
        </w:rPr>
      </w:pPr>
      <w:r w:rsidRPr="00AF1B2D">
        <w:rPr>
          <w:rFonts w:ascii="华文中宋" w:eastAsia="华文中宋" w:hAnsi="华文中宋"/>
          <w:noProof/>
        </w:rPr>
        <w:pict>
          <v:shape id="图片 1" o:spid="_x0000_i1032" type="#_x0000_t75" style="width:4in;height:168pt;visibility:visible">
            <v:imagedata r:id="rId12" o:title=""/>
          </v:shape>
        </w:pict>
      </w:r>
    </w:p>
    <w:p w:rsidR="003E290C" w:rsidRPr="00E646CB" w:rsidRDefault="003E290C" w:rsidP="002D61E4">
      <w:pPr>
        <w:pStyle w:val="Caption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图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</w:instrText>
      </w:r>
      <w:r w:rsidRPr="00E646CB">
        <w:rPr>
          <w:rFonts w:ascii="华文中宋" w:eastAsia="华文中宋" w:hAnsi="华文中宋" w:hint="eastAsia"/>
        </w:rPr>
        <w:instrText>图</w:instrText>
      </w:r>
      <w:r w:rsidRPr="00E646CB">
        <w:rPr>
          <w:rFonts w:ascii="华文中宋" w:eastAsia="华文中宋" w:hAnsi="华文中宋"/>
        </w:rPr>
        <w:instrText xml:space="preserve"> \* ARABIC </w:instrText>
      </w:r>
      <w:r w:rsidRPr="00E646CB">
        <w:rPr>
          <w:rFonts w:ascii="华文中宋" w:eastAsia="华文中宋" w:hAnsi="华文中宋"/>
        </w:rPr>
        <w:fldChar w:fldCharType="separate"/>
      </w:r>
      <w:r w:rsidRPr="00E646CB">
        <w:rPr>
          <w:rFonts w:ascii="华文中宋" w:eastAsia="华文中宋" w:hAnsi="华文中宋"/>
          <w:noProof/>
        </w:rPr>
        <w:t>4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设备调试</w:t>
      </w:r>
      <w:r w:rsidRPr="00E646CB">
        <w:rPr>
          <w:rFonts w:ascii="华文中宋" w:eastAsia="华文中宋" w:hAnsi="华文中宋"/>
        </w:rPr>
        <w:t>1</w:t>
      </w:r>
    </w:p>
    <w:p w:rsidR="003E290C" w:rsidRPr="00E646CB" w:rsidRDefault="003E290C" w:rsidP="002D61E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</w:p>
    <w:p w:rsidR="003E290C" w:rsidRPr="00E646CB" w:rsidRDefault="003E290C" w:rsidP="002D61E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请注意：一旦完成登录，考试系统将全屏锁定电脑的操作界面。强烈建议在输入</w:t>
      </w:r>
      <w:r>
        <w:rPr>
          <w:rFonts w:ascii="华文中宋" w:eastAsia="华文中宋" w:hAnsi="华文中宋" w:hint="eastAsia"/>
          <w:b/>
          <w:bCs/>
          <w:color w:val="00B050"/>
        </w:rPr>
        <w:t>身份证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号进入考试前，进行设备调试，确认考试设备的可用情况。</w:t>
      </w:r>
    </w:p>
    <w:p w:rsidR="003E290C" w:rsidRPr="00E646CB" w:rsidRDefault="003E290C" w:rsidP="002D61E4">
      <w:pPr>
        <w:jc w:val="center"/>
        <w:rPr>
          <w:rFonts w:ascii="华文中宋" w:eastAsia="华文中宋" w:hAnsi="华文中宋"/>
        </w:rPr>
      </w:pPr>
      <w:r w:rsidRPr="00AF1B2D">
        <w:rPr>
          <w:rFonts w:ascii="华文中宋" w:eastAsia="华文中宋" w:hAnsi="华文中宋"/>
          <w:noProof/>
        </w:rPr>
        <w:pict>
          <v:shape id="图片 21" o:spid="_x0000_i1033" type="#_x0000_t75" style="width:283.5pt;height:151.5pt;visibility:visible">
            <v:imagedata r:id="rId13" o:title=""/>
          </v:shape>
        </w:pict>
      </w:r>
    </w:p>
    <w:p w:rsidR="003E290C" w:rsidRPr="00E646CB" w:rsidRDefault="003E290C" w:rsidP="002D61E4">
      <w:pPr>
        <w:pStyle w:val="Caption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图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</w:instrText>
      </w:r>
      <w:r w:rsidRPr="00E646CB">
        <w:rPr>
          <w:rFonts w:ascii="华文中宋" w:eastAsia="华文中宋" w:hAnsi="华文中宋" w:hint="eastAsia"/>
        </w:rPr>
        <w:instrText>图</w:instrText>
      </w:r>
      <w:r w:rsidRPr="00E646CB">
        <w:rPr>
          <w:rFonts w:ascii="华文中宋" w:eastAsia="华文中宋" w:hAnsi="华文中宋"/>
        </w:rPr>
        <w:instrText xml:space="preserve"> \* ARABIC </w:instrText>
      </w:r>
      <w:r w:rsidRPr="00E646CB">
        <w:rPr>
          <w:rFonts w:ascii="华文中宋" w:eastAsia="华文中宋" w:hAnsi="华文中宋"/>
        </w:rPr>
        <w:fldChar w:fldCharType="separate"/>
      </w:r>
      <w:r w:rsidRPr="00E646CB">
        <w:rPr>
          <w:rFonts w:ascii="华文中宋" w:eastAsia="华文中宋" w:hAnsi="华文中宋"/>
          <w:noProof/>
        </w:rPr>
        <w:t>5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设备调试</w:t>
      </w:r>
      <w:r w:rsidRPr="00E646CB">
        <w:rPr>
          <w:rFonts w:ascii="华文中宋" w:eastAsia="华文中宋" w:hAnsi="华文中宋"/>
        </w:rPr>
        <w:t>2</w:t>
      </w:r>
    </w:p>
    <w:p w:rsidR="003E290C" w:rsidRPr="00E646CB" w:rsidRDefault="003E290C" w:rsidP="00C71F95">
      <w:pPr>
        <w:rPr>
          <w:rFonts w:ascii="华文中宋" w:eastAsia="华文中宋" w:hAnsi="华文中宋"/>
        </w:rPr>
      </w:pPr>
    </w:p>
    <w:p w:rsidR="003E290C" w:rsidRPr="00DC76FA" w:rsidRDefault="003E290C" w:rsidP="00DC76FA">
      <w:pPr>
        <w:pStyle w:val="Caption"/>
        <w:ind w:left="400" w:hanging="40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4</w:t>
      </w:r>
      <w:r>
        <w:rPr>
          <w:rFonts w:ascii="华文中宋" w:eastAsia="华文中宋" w:hAnsi="华文中宋" w:hint="eastAsia"/>
        </w:rPr>
        <w:t>）</w:t>
      </w:r>
      <w:r>
        <w:rPr>
          <w:rFonts w:ascii="华文中宋" w:eastAsia="华文中宋" w:hAnsi="华文中宋"/>
        </w:rPr>
        <w:t xml:space="preserve"> </w:t>
      </w:r>
      <w:r w:rsidRPr="00DC76FA">
        <w:rPr>
          <w:rFonts w:ascii="华文中宋" w:eastAsia="华文中宋" w:hAnsi="华文中宋" w:hint="eastAsia"/>
        </w:rPr>
        <w:t>登录考试</w:t>
      </w:r>
    </w:p>
    <w:p w:rsidR="003E290C" w:rsidRPr="00E646CB" w:rsidRDefault="003E290C" w:rsidP="001F5F37">
      <w:pPr>
        <w:pStyle w:val="ListParagraph"/>
        <w:ind w:left="0" w:firstLineChars="0" w:firstLine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完成调试后，可在允许登录的时间段内，输入</w:t>
      </w:r>
      <w:r>
        <w:rPr>
          <w:rFonts w:ascii="华文中宋" w:eastAsia="华文中宋" w:hAnsi="华文中宋" w:hint="eastAsia"/>
        </w:rPr>
        <w:t>身份证</w:t>
      </w:r>
      <w:r w:rsidRPr="00E646CB">
        <w:rPr>
          <w:rFonts w:ascii="华文中宋" w:eastAsia="华文中宋" w:hAnsi="华文中宋" w:hint="eastAsia"/>
        </w:rPr>
        <w:t>号登录。（登录时间等要求请参见考试通知）强烈建议考生预留出时间，提前完成设备调试，提前进入考试。</w:t>
      </w:r>
    </w:p>
    <w:p w:rsidR="003E290C" w:rsidRPr="00E646CB" w:rsidRDefault="003E290C" w:rsidP="00417D60">
      <w:pPr>
        <w:jc w:val="center"/>
        <w:rPr>
          <w:rFonts w:ascii="华文中宋" w:eastAsia="华文中宋" w:hAnsi="华文中宋"/>
        </w:rPr>
      </w:pPr>
      <w:r w:rsidRPr="00AF1B2D">
        <w:rPr>
          <w:rFonts w:ascii="华文中宋" w:eastAsia="华文中宋" w:hAnsi="华文中宋"/>
          <w:noProof/>
        </w:rPr>
        <w:pict>
          <v:shape id="图片 64" o:spid="_x0000_i1034" type="#_x0000_t75" style="width:265.5pt;height:169.5pt;visibility:visible">
            <v:imagedata r:id="rId14" o:title=""/>
          </v:shape>
        </w:pict>
      </w:r>
      <w:bookmarkStart w:id="2" w:name="_GoBack"/>
      <w:bookmarkEnd w:id="2"/>
    </w:p>
    <w:p w:rsidR="003E290C" w:rsidRPr="00E646CB" w:rsidRDefault="003E290C" w:rsidP="00417D60">
      <w:pPr>
        <w:pStyle w:val="Caption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图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</w:instrText>
      </w:r>
      <w:r w:rsidRPr="00E646CB">
        <w:rPr>
          <w:rFonts w:ascii="华文中宋" w:eastAsia="华文中宋" w:hAnsi="华文中宋" w:hint="eastAsia"/>
        </w:rPr>
        <w:instrText>图</w:instrText>
      </w:r>
      <w:r w:rsidRPr="00E646CB">
        <w:rPr>
          <w:rFonts w:ascii="华文中宋" w:eastAsia="华文中宋" w:hAnsi="华文中宋"/>
        </w:rPr>
        <w:instrText xml:space="preserve"> \* ARABIC </w:instrText>
      </w:r>
      <w:r w:rsidRPr="00E646CB">
        <w:rPr>
          <w:rFonts w:ascii="华文中宋" w:eastAsia="华文中宋" w:hAnsi="华文中宋"/>
        </w:rPr>
        <w:fldChar w:fldCharType="separate"/>
      </w:r>
      <w:r w:rsidRPr="00E646CB">
        <w:rPr>
          <w:rFonts w:ascii="华文中宋" w:eastAsia="华文中宋" w:hAnsi="华文中宋"/>
          <w:noProof/>
        </w:rPr>
        <w:t>6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考试登录</w:t>
      </w:r>
    </w:p>
    <w:p w:rsidR="003E290C" w:rsidRPr="00E646CB" w:rsidRDefault="003E290C" w:rsidP="00C71F95">
      <w:pPr>
        <w:rPr>
          <w:rFonts w:ascii="华文中宋" w:eastAsia="华文中宋" w:hAnsi="华文中宋"/>
        </w:rPr>
      </w:pPr>
    </w:p>
    <w:p w:rsidR="003E290C" w:rsidRPr="00E646CB" w:rsidRDefault="003E290C" w:rsidP="00DC76FA">
      <w:pPr>
        <w:pStyle w:val="Caption"/>
        <w:ind w:left="400" w:hanging="40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5</w:t>
      </w:r>
      <w:r>
        <w:rPr>
          <w:rFonts w:ascii="华文中宋" w:eastAsia="华文中宋" w:hAnsi="华文中宋" w:hint="eastAsia"/>
        </w:rPr>
        <w:t>）</w:t>
      </w:r>
      <w:r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考生个人信息确认</w:t>
      </w:r>
    </w:p>
    <w:p w:rsidR="003E290C" w:rsidRPr="00E646CB" w:rsidRDefault="003E290C" w:rsidP="001F5F37">
      <w:pPr>
        <w:ind w:left="0" w:firstLineChars="0" w:firstLine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完成登录后，考生确认自己的基本信息（根据实际考试基本信息为准，下图仅为样图），点击确定按钮继续；</w:t>
      </w:r>
    </w:p>
    <w:p w:rsidR="003E290C" w:rsidRPr="00E646CB" w:rsidRDefault="003E290C" w:rsidP="001F5F37">
      <w:pPr>
        <w:ind w:left="0" w:firstLineChars="0" w:firstLine="0"/>
        <w:rPr>
          <w:rStyle w:val="Strong"/>
          <w:rFonts w:ascii="华文中宋" w:eastAsia="华文中宋" w:hAnsi="华文中宋" w:cs="宋体"/>
          <w:b w:val="0"/>
          <w:color w:val="auto"/>
        </w:rPr>
      </w:pPr>
      <w:r w:rsidRPr="00C902A8">
        <w:rPr>
          <w:rStyle w:val="Strong"/>
          <w:rFonts w:ascii="华文中宋" w:eastAsia="华文中宋" w:hAnsi="华文中宋" w:cs="宋体" w:hint="eastAsia"/>
          <w:bCs/>
        </w:rPr>
        <w:t>请注意：</w:t>
      </w:r>
      <w:r w:rsidRPr="00E646CB">
        <w:rPr>
          <w:rStyle w:val="Strong"/>
          <w:rFonts w:ascii="华文中宋" w:eastAsia="华文中宋" w:hAnsi="华文中宋" w:cs="宋体" w:hint="eastAsia"/>
          <w:b w:val="0"/>
          <w:color w:val="auto"/>
        </w:rPr>
        <w:t>在进入考试之前，考生可点击《隐私政策》链接查看详细内容，确认接受《隐私政策》后可继续进入下一步。</w:t>
      </w:r>
    </w:p>
    <w:p w:rsidR="003E290C" w:rsidRPr="00E646CB" w:rsidRDefault="003E290C" w:rsidP="00B82B2F">
      <w:pPr>
        <w:keepNext/>
        <w:ind w:left="0" w:firstLineChars="0" w:firstLine="0"/>
        <w:jc w:val="center"/>
        <w:rPr>
          <w:rFonts w:ascii="华文中宋" w:eastAsia="华文中宋" w:hAnsi="华文中宋"/>
        </w:rPr>
      </w:pPr>
      <w:r w:rsidRPr="00AF1B2D">
        <w:rPr>
          <w:rFonts w:ascii="华文中宋" w:eastAsia="华文中宋" w:hAnsi="华文中宋"/>
          <w:noProof/>
        </w:rPr>
        <w:pict>
          <v:shape id="图片 3" o:spid="_x0000_i1035" type="#_x0000_t75" style="width:185.25pt;height:246.75pt;visibility:visible">
            <v:imagedata r:id="rId15" o:title=""/>
          </v:shape>
        </w:pict>
      </w:r>
    </w:p>
    <w:p w:rsidR="003E290C" w:rsidRPr="00E646CB" w:rsidRDefault="003E290C" w:rsidP="00B82B2F">
      <w:pPr>
        <w:pStyle w:val="Caption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图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</w:instrText>
      </w:r>
      <w:r w:rsidRPr="00E646CB">
        <w:rPr>
          <w:rFonts w:ascii="华文中宋" w:eastAsia="华文中宋" w:hAnsi="华文中宋" w:hint="eastAsia"/>
        </w:rPr>
        <w:instrText>图</w:instrText>
      </w:r>
      <w:r w:rsidRPr="00E646CB">
        <w:rPr>
          <w:rFonts w:ascii="华文中宋" w:eastAsia="华文中宋" w:hAnsi="华文中宋"/>
        </w:rPr>
        <w:instrText xml:space="preserve"> \* ARABIC </w:instrText>
      </w:r>
      <w:r w:rsidRPr="00E646CB">
        <w:rPr>
          <w:rFonts w:ascii="华文中宋" w:eastAsia="华文中宋" w:hAnsi="华文中宋"/>
        </w:rPr>
        <w:fldChar w:fldCharType="separate"/>
      </w:r>
      <w:r w:rsidRPr="00E646CB">
        <w:rPr>
          <w:rFonts w:ascii="华文中宋" w:eastAsia="华文中宋" w:hAnsi="华文中宋"/>
          <w:noProof/>
        </w:rPr>
        <w:t>7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基本信息确认</w:t>
      </w:r>
    </w:p>
    <w:p w:rsidR="003E290C" w:rsidRPr="00E646CB" w:rsidRDefault="003E290C" w:rsidP="00B82B2F">
      <w:pPr>
        <w:ind w:left="0" w:firstLineChars="0" w:firstLine="0"/>
        <w:jc w:val="center"/>
        <w:rPr>
          <w:rFonts w:ascii="华文中宋" w:eastAsia="华文中宋" w:hAnsi="华文中宋"/>
        </w:rPr>
      </w:pPr>
    </w:p>
    <w:p w:rsidR="003E290C" w:rsidRPr="00DC76FA" w:rsidRDefault="003E290C" w:rsidP="00DC76FA">
      <w:pPr>
        <w:pStyle w:val="Caption"/>
        <w:ind w:left="400" w:hanging="40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6</w:t>
      </w:r>
      <w:r>
        <w:rPr>
          <w:rFonts w:ascii="华文中宋" w:eastAsia="华文中宋" w:hAnsi="华文中宋" w:hint="eastAsia"/>
        </w:rPr>
        <w:t>）</w:t>
      </w:r>
      <w:r>
        <w:rPr>
          <w:rFonts w:ascii="华文中宋" w:eastAsia="华文中宋" w:hAnsi="华文中宋"/>
        </w:rPr>
        <w:t xml:space="preserve"> </w:t>
      </w:r>
      <w:r w:rsidRPr="00DC76FA">
        <w:rPr>
          <w:rFonts w:ascii="华文中宋" w:eastAsia="华文中宋" w:hAnsi="华文中宋" w:hint="eastAsia"/>
        </w:rPr>
        <w:t>拍摄登录照</w:t>
      </w:r>
    </w:p>
    <w:p w:rsidR="003E290C" w:rsidRPr="00FB0719" w:rsidRDefault="003E290C" w:rsidP="00FB0719">
      <w:pPr>
        <w:ind w:left="199" w:hangingChars="95" w:hanging="199"/>
        <w:rPr>
          <w:rFonts w:ascii="华文中宋" w:eastAsia="华文中宋" w:hAnsi="华文中宋"/>
        </w:rPr>
      </w:pPr>
      <w:r w:rsidRPr="00FB0719">
        <w:rPr>
          <w:rFonts w:ascii="华文中宋" w:eastAsia="华文中宋" w:hAnsi="华文中宋" w:hint="eastAsia"/>
        </w:rPr>
        <w:t>系统会提示考生拍摄个人正面照作为登录照。</w:t>
      </w:r>
    </w:p>
    <w:p w:rsidR="003E290C" w:rsidRPr="00E646CB" w:rsidRDefault="003E290C" w:rsidP="00FB0719">
      <w:pPr>
        <w:pStyle w:val="ListParagraph"/>
        <w:ind w:left="0" w:firstLineChars="0" w:firstLine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登录照片是考后主办方核验参考考生身份的重要凭证之一，请确保拍照时光线充足、图像清晰，照片应包括考生完整的面部和肩部。</w:t>
      </w:r>
    </w:p>
    <w:p w:rsidR="003E290C" w:rsidRPr="00E646CB" w:rsidRDefault="003E290C" w:rsidP="0028110C">
      <w:pPr>
        <w:jc w:val="center"/>
        <w:rPr>
          <w:rFonts w:ascii="华文中宋" w:eastAsia="华文中宋" w:hAnsi="华文中宋"/>
        </w:rPr>
      </w:pPr>
      <w:r w:rsidRPr="00AF1B2D">
        <w:rPr>
          <w:rFonts w:ascii="华文中宋" w:eastAsia="华文中宋" w:hAnsi="华文中宋"/>
          <w:noProof/>
        </w:rPr>
        <w:pict>
          <v:shape id="图片 40" o:spid="_x0000_i1036" type="#_x0000_t75" style="width:212.25pt;height:165.75pt;visibility:visible">
            <v:imagedata r:id="rId16" o:title=""/>
          </v:shape>
        </w:pict>
      </w:r>
    </w:p>
    <w:p w:rsidR="003E290C" w:rsidRPr="00E646CB" w:rsidRDefault="003E290C" w:rsidP="0028110C">
      <w:pPr>
        <w:pStyle w:val="Caption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图</w:t>
      </w:r>
      <w:r>
        <w:rPr>
          <w:rFonts w:ascii="华文中宋" w:eastAsia="华文中宋" w:hAnsi="华文中宋"/>
        </w:rPr>
        <w:t>8</w:t>
      </w:r>
      <w:r w:rsidRPr="00E646CB">
        <w:rPr>
          <w:rFonts w:ascii="华文中宋" w:eastAsia="华文中宋" w:hAnsi="华文中宋" w:hint="eastAsia"/>
        </w:rPr>
        <w:t>拍摄登录照</w:t>
      </w:r>
    </w:p>
    <w:p w:rsidR="003E290C" w:rsidRPr="00E646CB" w:rsidRDefault="003E290C" w:rsidP="002D61E4">
      <w:pPr>
        <w:pStyle w:val="Heading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开启鹰眼监控</w:t>
      </w:r>
    </w:p>
    <w:p w:rsidR="003E290C" w:rsidRPr="00E646CB" w:rsidRDefault="003E290C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完成登录拍照后，电脑端将</w:t>
      </w:r>
      <w:r>
        <w:rPr>
          <w:rFonts w:ascii="华文中宋" w:eastAsia="华文中宋" w:hAnsi="华文中宋" w:hint="eastAsia"/>
        </w:rPr>
        <w:t>显示</w:t>
      </w:r>
      <w:r w:rsidRPr="00E646CB">
        <w:rPr>
          <w:rFonts w:ascii="华文中宋" w:eastAsia="华文中宋" w:hAnsi="华文中宋" w:hint="eastAsia"/>
        </w:rPr>
        <w:t>开启鹰眼监控的指示页，请根据界面中的说明布置鹰眼监控。</w:t>
      </w:r>
    </w:p>
    <w:p w:rsidR="003E290C" w:rsidRPr="00E646CB" w:rsidRDefault="003E290C" w:rsidP="00701BF0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手机端完成扫描并进入第二视角监控后，在电脑端确认，即可进入考试界面。</w:t>
      </w:r>
    </w:p>
    <w:p w:rsidR="003E290C" w:rsidRPr="00E646CB" w:rsidRDefault="003E290C" w:rsidP="0028110C">
      <w:pPr>
        <w:jc w:val="center"/>
        <w:rPr>
          <w:rFonts w:ascii="华文中宋" w:eastAsia="华文中宋" w:hAnsi="华文中宋"/>
        </w:rPr>
      </w:pPr>
      <w:r w:rsidRPr="00AF1B2D">
        <w:rPr>
          <w:rFonts w:ascii="华文中宋" w:eastAsia="华文中宋" w:hAnsi="华文中宋"/>
          <w:noProof/>
        </w:rPr>
        <w:pict>
          <v:shape id="图片 42" o:spid="_x0000_i1037" type="#_x0000_t75" style="width:387pt;height:239.25pt;visibility:visible">
            <v:imagedata r:id="rId17" o:title=""/>
          </v:shape>
        </w:pict>
      </w:r>
    </w:p>
    <w:p w:rsidR="003E290C" w:rsidRPr="00E646CB" w:rsidRDefault="003E290C" w:rsidP="0028110C">
      <w:pPr>
        <w:pStyle w:val="Caption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图</w:t>
      </w:r>
      <w:r>
        <w:rPr>
          <w:rFonts w:ascii="华文中宋" w:eastAsia="华文中宋" w:hAnsi="华文中宋"/>
        </w:rPr>
        <w:t>9</w:t>
      </w:r>
      <w:r w:rsidRPr="00E646CB">
        <w:rPr>
          <w:rFonts w:ascii="华文中宋" w:eastAsia="华文中宋" w:hAnsi="华文中宋" w:hint="eastAsia"/>
        </w:rPr>
        <w:t>鹰眼登录</w:t>
      </w:r>
    </w:p>
    <w:p w:rsidR="003E290C" w:rsidRPr="00E646CB" w:rsidRDefault="003E290C" w:rsidP="00C71F95">
      <w:pPr>
        <w:rPr>
          <w:rFonts w:ascii="华文中宋" w:eastAsia="华文中宋" w:hAnsi="华文中宋"/>
        </w:rPr>
      </w:pPr>
    </w:p>
    <w:p w:rsidR="003E290C" w:rsidRDefault="003E290C" w:rsidP="00EA1329">
      <w:pPr>
        <w:ind w:left="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第一步，</w:t>
      </w:r>
      <w:r w:rsidRPr="00E646CB">
        <w:rPr>
          <w:rFonts w:ascii="华文中宋" w:eastAsia="华文中宋" w:hAnsi="华文中宋" w:hint="eastAsia"/>
        </w:rPr>
        <w:t>使用鹰眼</w:t>
      </w:r>
      <w:r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设备（智能手机或平板设备）扫描界面左侧的二维码。</w:t>
      </w:r>
    </w:p>
    <w:p w:rsidR="003E290C" w:rsidRPr="00E646CB" w:rsidRDefault="003E290C" w:rsidP="00EA1329">
      <w:pPr>
        <w:ind w:left="0" w:firstLineChars="0" w:firstLine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第二步，</w:t>
      </w:r>
      <w:r>
        <w:rPr>
          <w:rFonts w:ascii="华文中宋" w:eastAsia="华文中宋" w:hAnsi="华文中宋" w:hint="eastAsia"/>
        </w:rPr>
        <w:t>拍摄个人证件正反面并上传</w:t>
      </w:r>
      <w:r w:rsidRPr="00E646CB">
        <w:rPr>
          <w:rFonts w:ascii="华文中宋" w:eastAsia="华文中宋" w:hAnsi="华文中宋" w:hint="eastAsia"/>
        </w:rPr>
        <w:t>。</w:t>
      </w:r>
    </w:p>
    <w:p w:rsidR="003E290C" w:rsidRPr="00E646CB" w:rsidRDefault="003E290C" w:rsidP="006309C2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</w:t>
      </w:r>
      <w:r>
        <w:rPr>
          <w:rFonts w:ascii="华文中宋" w:eastAsia="华文中宋" w:hAnsi="华文中宋" w:hint="eastAsia"/>
        </w:rPr>
        <w:t>三</w:t>
      </w:r>
      <w:r w:rsidRPr="00E646CB">
        <w:rPr>
          <w:rFonts w:ascii="华文中宋" w:eastAsia="华文中宋" w:hAnsi="华文中宋" w:hint="eastAsia"/>
        </w:rPr>
        <w:t>步，在鹰眼</w:t>
      </w:r>
      <w:r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设备中阅读监控要求，并开启监控。</w:t>
      </w:r>
    </w:p>
    <w:p w:rsidR="003E290C" w:rsidRPr="00E646CB" w:rsidRDefault="003E290C" w:rsidP="00417D60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</w:t>
      </w:r>
      <w:r>
        <w:rPr>
          <w:rFonts w:ascii="华文中宋" w:eastAsia="华文中宋" w:hAnsi="华文中宋" w:hint="eastAsia"/>
        </w:rPr>
        <w:t>四</w:t>
      </w:r>
      <w:r w:rsidRPr="00E646CB">
        <w:rPr>
          <w:rFonts w:ascii="华文中宋" w:eastAsia="华文中宋" w:hAnsi="华文中宋" w:hint="eastAsia"/>
        </w:rPr>
        <w:t>步，将鹰眼</w:t>
      </w:r>
      <w:r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设备按要求摆放。</w:t>
      </w:r>
    </w:p>
    <w:p w:rsidR="003E290C" w:rsidRPr="00E646CB" w:rsidRDefault="003E290C" w:rsidP="00701BF0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第</w:t>
      </w:r>
      <w:r>
        <w:rPr>
          <w:rFonts w:ascii="华文中宋" w:eastAsia="华文中宋" w:hAnsi="华文中宋" w:hint="eastAsia"/>
        </w:rPr>
        <w:t>五</w:t>
      </w:r>
      <w:r w:rsidRPr="00E646CB">
        <w:rPr>
          <w:rFonts w:ascii="华文中宋" w:eastAsia="华文中宋" w:hAnsi="华文中宋" w:hint="eastAsia"/>
        </w:rPr>
        <w:t>步，在电脑端点击确认后，完成监控设备的布置。</w:t>
      </w:r>
    </w:p>
    <w:p w:rsidR="003E290C" w:rsidRPr="00E646CB" w:rsidRDefault="003E290C" w:rsidP="00701BF0">
      <w:pPr>
        <w:rPr>
          <w:rFonts w:ascii="华文中宋" w:eastAsia="华文中宋" w:hAnsi="华文中宋"/>
        </w:rPr>
      </w:pPr>
    </w:p>
    <w:p w:rsidR="003E290C" w:rsidRPr="00E646CB" w:rsidRDefault="003E290C" w:rsidP="00763AA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请注意：推荐的扫描方式为：</w:t>
      </w:r>
    </w:p>
    <w:p w:rsidR="003E290C" w:rsidRPr="00E646CB" w:rsidRDefault="003E290C" w:rsidP="00763AA4">
      <w:pPr>
        <w:pStyle w:val="ListParagraph"/>
        <w:numPr>
          <w:ilvl w:val="0"/>
          <w:numId w:val="13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ios</w:t>
      </w:r>
      <w:r w:rsidRPr="00E646CB">
        <w:rPr>
          <w:rFonts w:ascii="华文中宋" w:eastAsia="华文中宋" w:hAnsi="华文中宋" w:hint="eastAsia"/>
        </w:rPr>
        <w:t>设备请使用相机对准二维码，并按设备提示点击网页地址使用默认的</w:t>
      </w:r>
      <w:r w:rsidRPr="00E646CB">
        <w:rPr>
          <w:rFonts w:ascii="华文中宋" w:eastAsia="华文中宋" w:hAnsi="华文中宋"/>
        </w:rPr>
        <w:t>safari</w:t>
      </w:r>
      <w:r w:rsidRPr="00E646CB">
        <w:rPr>
          <w:rFonts w:ascii="华文中宋" w:eastAsia="华文中宋" w:hAnsi="华文中宋" w:hint="eastAsia"/>
        </w:rPr>
        <w:t>浏览器打开；</w:t>
      </w:r>
    </w:p>
    <w:p w:rsidR="003E290C" w:rsidRPr="00E646CB" w:rsidRDefault="003E290C" w:rsidP="00763AA4">
      <w:pPr>
        <w:pStyle w:val="ListParagraph"/>
        <w:numPr>
          <w:ilvl w:val="0"/>
          <w:numId w:val="13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Android</w:t>
      </w:r>
      <w:r w:rsidRPr="00E646CB">
        <w:rPr>
          <w:rFonts w:ascii="华文中宋" w:eastAsia="华文中宋" w:hAnsi="华文中宋" w:hint="eastAsia"/>
        </w:rPr>
        <w:t>设备可打开推荐浏览器（如华为花瓣浏览器），扫描鹰眼二维码；</w:t>
      </w:r>
    </w:p>
    <w:p w:rsidR="003E290C" w:rsidRPr="00E646CB" w:rsidRDefault="003E290C" w:rsidP="00B82B2F">
      <w:pPr>
        <w:pStyle w:val="ListParagraph"/>
        <w:numPr>
          <w:ilvl w:val="0"/>
          <w:numId w:val="13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>Android</w:t>
      </w:r>
      <w:r w:rsidRPr="00E646CB">
        <w:rPr>
          <w:rFonts w:ascii="华文中宋" w:eastAsia="华文中宋" w:hAnsi="华文中宋" w:hint="eastAsia"/>
        </w:rPr>
        <w:t>设备也可以使用微信的扫一扫功能，扫描鹰眼二维码；</w:t>
      </w:r>
    </w:p>
    <w:p w:rsidR="003E290C" w:rsidRPr="00E646CB" w:rsidRDefault="003E290C" w:rsidP="00D25265">
      <w:pPr>
        <w:keepNext/>
        <w:adjustRightInd/>
        <w:snapToGrid/>
        <w:ind w:left="0" w:firstLineChars="0" w:firstLine="0"/>
        <w:jc w:val="center"/>
        <w:rPr>
          <w:rFonts w:ascii="华文中宋" w:eastAsia="华文中宋" w:hAnsi="华文中宋"/>
        </w:rPr>
      </w:pPr>
      <w:r w:rsidRPr="00AF1B2D">
        <w:rPr>
          <w:rFonts w:ascii="华文中宋" w:eastAsia="华文中宋" w:hAnsi="华文中宋"/>
          <w:noProof/>
        </w:rPr>
        <w:pict>
          <v:shape id="_x0000_i1038" type="#_x0000_t75" style="width:468.75pt;height:438pt;visibility:visible">
            <v:imagedata r:id="rId18" o:title=""/>
          </v:shape>
        </w:pict>
      </w:r>
    </w:p>
    <w:p w:rsidR="003E290C" w:rsidRPr="00E646CB" w:rsidRDefault="003E290C" w:rsidP="00D25265">
      <w:pPr>
        <w:pStyle w:val="Caption"/>
        <w:ind w:left="400" w:hanging="400"/>
        <w:jc w:val="center"/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</w:rPr>
        <w:t>图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/>
        </w:rPr>
        <w:fldChar w:fldCharType="begin"/>
      </w:r>
      <w:r w:rsidRPr="00E646CB">
        <w:rPr>
          <w:rFonts w:ascii="华文中宋" w:eastAsia="华文中宋" w:hAnsi="华文中宋"/>
        </w:rPr>
        <w:instrText xml:space="preserve"> SEQ </w:instrText>
      </w:r>
      <w:r w:rsidRPr="00E646CB">
        <w:rPr>
          <w:rFonts w:ascii="华文中宋" w:eastAsia="华文中宋" w:hAnsi="华文中宋" w:hint="eastAsia"/>
        </w:rPr>
        <w:instrText>图</w:instrText>
      </w:r>
      <w:r w:rsidRPr="00E646CB">
        <w:rPr>
          <w:rFonts w:ascii="华文中宋" w:eastAsia="华文中宋" w:hAnsi="华文中宋"/>
        </w:rPr>
        <w:instrText xml:space="preserve"> \* ARABIC </w:instrText>
      </w:r>
      <w:r w:rsidRPr="00E646CB">
        <w:rPr>
          <w:rFonts w:ascii="华文中宋" w:eastAsia="华文中宋" w:hAnsi="华文中宋"/>
        </w:rPr>
        <w:fldChar w:fldCharType="separate"/>
      </w:r>
      <w:r w:rsidRPr="00E646CB">
        <w:rPr>
          <w:rFonts w:ascii="华文中宋" w:eastAsia="华文中宋" w:hAnsi="华文中宋"/>
          <w:noProof/>
        </w:rPr>
        <w:t>1</w:t>
      </w:r>
      <w:r>
        <w:rPr>
          <w:rFonts w:ascii="华文中宋" w:eastAsia="华文中宋" w:hAnsi="华文中宋"/>
          <w:noProof/>
        </w:rPr>
        <w:t>0</w:t>
      </w:r>
      <w:r w:rsidRPr="00E646CB">
        <w:rPr>
          <w:rFonts w:ascii="华文中宋" w:eastAsia="华文中宋" w:hAnsi="华文中宋"/>
        </w:rPr>
        <w:fldChar w:fldCharType="end"/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开启鹰眼步骤图</w:t>
      </w:r>
    </w:p>
    <w:p w:rsidR="003E290C" w:rsidRPr="00E646CB" w:rsidRDefault="003E290C" w:rsidP="00D25265">
      <w:pPr>
        <w:rPr>
          <w:rFonts w:ascii="华文中宋" w:eastAsia="华文中宋" w:hAnsi="华文中宋"/>
          <w:b/>
          <w:bCs/>
          <w:color w:val="00B050"/>
        </w:rPr>
      </w:pPr>
    </w:p>
    <w:p w:rsidR="003E290C" w:rsidRDefault="003E290C" w:rsidP="00D25265">
      <w:pPr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</w:t>
      </w:r>
      <w:r>
        <w:rPr>
          <w:rFonts w:ascii="华文中宋" w:eastAsia="华文中宋" w:hAnsi="华文中宋"/>
          <w:b/>
          <w:bCs/>
          <w:color w:val="00B050"/>
        </w:rPr>
        <w:t>1</w:t>
      </w:r>
      <w:r>
        <w:rPr>
          <w:rFonts w:ascii="华文中宋" w:eastAsia="华文中宋" w:hAnsi="华文中宋" w:hint="eastAsia"/>
          <w:b/>
          <w:bCs/>
          <w:color w:val="00B050"/>
        </w:rPr>
        <w:t>、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本文档中的二维码及监考要求信息仅做展示，请</w:t>
      </w:r>
      <w:r>
        <w:rPr>
          <w:rFonts w:ascii="华文中宋" w:eastAsia="华文中宋" w:hAnsi="华文中宋" w:hint="eastAsia"/>
          <w:b/>
          <w:bCs/>
          <w:color w:val="00B050"/>
        </w:rPr>
        <w:t>参照正式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考试</w:t>
      </w:r>
      <w:r>
        <w:rPr>
          <w:rFonts w:ascii="华文中宋" w:eastAsia="华文中宋" w:hAnsi="华文中宋" w:hint="eastAsia"/>
          <w:b/>
          <w:bCs/>
          <w:color w:val="00B050"/>
        </w:rPr>
        <w:t>界面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。</w:t>
      </w:r>
    </w:p>
    <w:p w:rsidR="003E290C" w:rsidRPr="00DC76FA" w:rsidRDefault="003E290C" w:rsidP="00601B7A">
      <w:pPr>
        <w:pStyle w:val="Caption"/>
        <w:ind w:leftChars="399" w:left="838" w:firstLineChars="0" w:firstLine="0"/>
        <w:rPr>
          <w:rFonts w:ascii="华文中宋" w:eastAsia="华文中宋" w:hAnsi="华文中宋"/>
        </w:rPr>
      </w:pPr>
      <w:r w:rsidRPr="0053499E">
        <w:rPr>
          <w:rFonts w:ascii="华文中宋" w:eastAsia="华文中宋" w:hAnsi="华文中宋" w:cs="宋体"/>
          <w:b/>
          <w:bCs/>
          <w:color w:val="00B050"/>
          <w:sz w:val="21"/>
          <w:szCs w:val="21"/>
        </w:rPr>
        <w:t>2</w:t>
      </w:r>
      <w:r w:rsidRPr="0053499E">
        <w:rPr>
          <w:rFonts w:ascii="华文中宋" w:eastAsia="华文中宋" w:hAnsi="华文中宋" w:cs="宋体" w:hint="eastAsia"/>
          <w:b/>
          <w:bCs/>
          <w:color w:val="00B050"/>
          <w:sz w:val="21"/>
          <w:szCs w:val="21"/>
        </w:rPr>
        <w:t>、上传身份证照片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。</w:t>
      </w:r>
    </w:p>
    <w:p w:rsidR="003E290C" w:rsidRPr="00FB0719" w:rsidRDefault="003E290C" w:rsidP="0053499E">
      <w:pPr>
        <w:ind w:left="199" w:hangingChars="95" w:hanging="199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考生在登录鹰眼</w:t>
      </w:r>
      <w:r w:rsidRPr="00FB0719">
        <w:rPr>
          <w:rFonts w:ascii="华文中宋" w:eastAsia="华文中宋" w:hAnsi="华文中宋" w:hint="eastAsia"/>
        </w:rPr>
        <w:t>系统</w:t>
      </w:r>
      <w:r>
        <w:rPr>
          <w:rFonts w:ascii="华文中宋" w:eastAsia="华文中宋" w:hAnsi="华文中宋" w:hint="eastAsia"/>
        </w:rPr>
        <w:t>时</w:t>
      </w:r>
      <w:r w:rsidRPr="00FB0719">
        <w:rPr>
          <w:rFonts w:ascii="华文中宋" w:eastAsia="华文中宋" w:hAnsi="华文中宋" w:hint="eastAsia"/>
        </w:rPr>
        <w:t>会提示考生</w:t>
      </w:r>
      <w:r>
        <w:rPr>
          <w:rFonts w:ascii="华文中宋" w:eastAsia="华文中宋" w:hAnsi="华文中宋" w:hint="eastAsia"/>
        </w:rPr>
        <w:t>上传</w:t>
      </w:r>
      <w:r w:rsidRPr="00FB0719">
        <w:rPr>
          <w:rFonts w:ascii="华文中宋" w:eastAsia="华文中宋" w:hAnsi="华文中宋" w:hint="eastAsia"/>
        </w:rPr>
        <w:t>个人</w:t>
      </w:r>
      <w:r>
        <w:rPr>
          <w:rFonts w:ascii="华文中宋" w:eastAsia="华文中宋" w:hAnsi="华文中宋" w:hint="eastAsia"/>
        </w:rPr>
        <w:t>证件照</w:t>
      </w:r>
      <w:r w:rsidRPr="00FB0719">
        <w:rPr>
          <w:rFonts w:ascii="华文中宋" w:eastAsia="华文中宋" w:hAnsi="华文中宋" w:hint="eastAsia"/>
        </w:rPr>
        <w:t>正</w:t>
      </w:r>
      <w:r>
        <w:rPr>
          <w:rFonts w:ascii="华文中宋" w:eastAsia="华文中宋" w:hAnsi="华文中宋" w:hint="eastAsia"/>
        </w:rPr>
        <w:t>反</w:t>
      </w:r>
      <w:r w:rsidRPr="00FB0719">
        <w:rPr>
          <w:rFonts w:ascii="华文中宋" w:eastAsia="华文中宋" w:hAnsi="华文中宋" w:hint="eastAsia"/>
        </w:rPr>
        <w:t>面。</w:t>
      </w:r>
    </w:p>
    <w:p w:rsidR="003E290C" w:rsidRPr="00E646CB" w:rsidRDefault="003E290C" w:rsidP="0053499E">
      <w:pPr>
        <w:pStyle w:val="ListParagraph"/>
        <w:ind w:left="0" w:firstLineChars="0" w:firstLine="0"/>
        <w:rPr>
          <w:rFonts w:ascii="华文中宋" w:eastAsia="华文中宋" w:hAnsi="华文中宋"/>
        </w:rPr>
      </w:pPr>
      <w:r w:rsidRPr="00FB0719">
        <w:rPr>
          <w:rFonts w:ascii="华文中宋" w:eastAsia="华文中宋" w:hAnsi="华文中宋" w:hint="eastAsia"/>
        </w:rPr>
        <w:t>个人</w:t>
      </w:r>
      <w:r>
        <w:rPr>
          <w:rFonts w:ascii="华文中宋" w:eastAsia="华文中宋" w:hAnsi="华文中宋" w:hint="eastAsia"/>
        </w:rPr>
        <w:t>证件照</w:t>
      </w:r>
      <w:r w:rsidRPr="00E646CB">
        <w:rPr>
          <w:rFonts w:ascii="华文中宋" w:eastAsia="华文中宋" w:hAnsi="华文中宋" w:hint="eastAsia"/>
        </w:rPr>
        <w:t>是考后主办方核验参考考生身份的重要凭证之一，请确保拍照时光线充足、图像清晰，照片应包括</w:t>
      </w:r>
      <w:r>
        <w:rPr>
          <w:rFonts w:ascii="华文中宋" w:eastAsia="华文中宋" w:hAnsi="华文中宋" w:hint="eastAsia"/>
        </w:rPr>
        <w:t>完整证件照全部</w:t>
      </w:r>
      <w:r w:rsidRPr="00E646CB">
        <w:rPr>
          <w:rFonts w:ascii="华文中宋" w:eastAsia="华文中宋" w:hAnsi="华文中宋" w:hint="eastAsia"/>
        </w:rPr>
        <w:t>。</w:t>
      </w:r>
    </w:p>
    <w:p w:rsidR="003E290C" w:rsidRPr="00E646CB" w:rsidRDefault="003E290C" w:rsidP="0053499E">
      <w:pPr>
        <w:jc w:val="center"/>
        <w:rPr>
          <w:rFonts w:ascii="华文中宋" w:eastAsia="华文中宋" w:hAnsi="华文中宋"/>
        </w:rPr>
      </w:pPr>
      <w:r w:rsidRPr="00AF1B2D">
        <w:rPr>
          <w:rFonts w:ascii="华文中宋" w:eastAsia="华文中宋" w:hAnsi="华文中宋"/>
          <w:noProof/>
        </w:rPr>
        <w:pict>
          <v:shape id="图片 14" o:spid="_x0000_i1039" type="#_x0000_t75" style="width:162.75pt;height:356.25pt;visibility:visible">
            <v:imagedata r:id="rId19" o:title=""/>
          </v:shape>
        </w:pict>
      </w:r>
    </w:p>
    <w:p w:rsidR="003E290C" w:rsidRPr="00E646CB" w:rsidRDefault="003E290C" w:rsidP="0053499E">
      <w:pPr>
        <w:pStyle w:val="Caption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图</w:t>
      </w:r>
      <w:r>
        <w:rPr>
          <w:rFonts w:ascii="华文中宋" w:eastAsia="华文中宋" w:hAnsi="华文中宋"/>
        </w:rPr>
        <w:t>11</w:t>
      </w:r>
      <w:r w:rsidRPr="00E646CB">
        <w:rPr>
          <w:rFonts w:ascii="华文中宋" w:eastAsia="华文中宋" w:hAnsi="华文中宋" w:hint="eastAsia"/>
        </w:rPr>
        <w:t>拍摄</w:t>
      </w:r>
      <w:r>
        <w:rPr>
          <w:rFonts w:ascii="华文中宋" w:eastAsia="华文中宋" w:hAnsi="华文中宋" w:hint="eastAsia"/>
        </w:rPr>
        <w:t>并上传证件</w:t>
      </w:r>
      <w:r w:rsidRPr="00E646CB">
        <w:rPr>
          <w:rFonts w:ascii="华文中宋" w:eastAsia="华文中宋" w:hAnsi="华文中宋" w:hint="eastAsia"/>
        </w:rPr>
        <w:t>照</w:t>
      </w:r>
    </w:p>
    <w:p w:rsidR="003E290C" w:rsidRPr="00E646CB" w:rsidRDefault="003E290C" w:rsidP="00D25265">
      <w:pPr>
        <w:rPr>
          <w:rFonts w:ascii="华文中宋" w:eastAsia="华文中宋" w:hAnsi="华文中宋"/>
          <w:b/>
          <w:bCs/>
          <w:color w:val="00B050"/>
        </w:rPr>
      </w:pPr>
    </w:p>
    <w:p w:rsidR="003E290C" w:rsidRPr="00E646CB" w:rsidRDefault="003E290C" w:rsidP="00D25265">
      <w:pPr>
        <w:pStyle w:val="Heading1"/>
        <w:numPr>
          <w:ilvl w:val="0"/>
          <w:numId w:val="11"/>
        </w:num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易考的答题过程</w:t>
      </w:r>
    </w:p>
    <w:p w:rsidR="003E290C" w:rsidRPr="00E646CB" w:rsidRDefault="003E290C" w:rsidP="00B82B2F">
      <w:pPr>
        <w:pStyle w:val="Heading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考试界面简介</w:t>
      </w:r>
    </w:p>
    <w:p w:rsidR="003E290C" w:rsidRPr="00E646CB" w:rsidRDefault="003E290C" w:rsidP="0028110C">
      <w:pPr>
        <w:jc w:val="center"/>
        <w:rPr>
          <w:rFonts w:ascii="华文中宋" w:eastAsia="华文中宋" w:hAnsi="华文中宋"/>
        </w:rPr>
      </w:pPr>
      <w:r w:rsidRPr="00AF1B2D">
        <w:rPr>
          <w:rFonts w:ascii="华文中宋" w:eastAsia="华文中宋" w:hAnsi="华文中宋"/>
          <w:noProof/>
        </w:rPr>
        <w:pict>
          <v:shape id="图片 9" o:spid="_x0000_i1040" type="#_x0000_t75" style="width:480pt;height:250.5pt;visibility:visible">
            <v:imagedata r:id="rId20" o:title=""/>
          </v:shape>
        </w:pict>
      </w:r>
    </w:p>
    <w:p w:rsidR="003E290C" w:rsidRPr="00E646CB" w:rsidRDefault="003E290C" w:rsidP="003F63B0">
      <w:pPr>
        <w:pStyle w:val="Caption"/>
        <w:ind w:left="400" w:hanging="400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图</w:t>
      </w:r>
      <w:r w:rsidRPr="00E646CB"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</w:rPr>
        <w:t>12</w:t>
      </w:r>
      <w:r w:rsidRPr="00E646CB">
        <w:rPr>
          <w:rFonts w:ascii="华文中宋" w:eastAsia="华文中宋" w:hAnsi="华文中宋" w:hint="eastAsia"/>
        </w:rPr>
        <w:t>答题界面</w:t>
      </w:r>
    </w:p>
    <w:p w:rsidR="003E290C" w:rsidRPr="00E646CB" w:rsidRDefault="003E290C" w:rsidP="0028110C">
      <w:pPr>
        <w:jc w:val="center"/>
        <w:rPr>
          <w:rFonts w:ascii="华文中宋" w:eastAsia="华文中宋" w:hAnsi="华文中宋"/>
        </w:rPr>
      </w:pPr>
    </w:p>
    <w:p w:rsidR="003E290C" w:rsidRPr="00E646CB" w:rsidRDefault="003E290C" w:rsidP="003F63B0">
      <w:pPr>
        <w:rPr>
          <w:rFonts w:ascii="华文中宋" w:eastAsia="华文中宋" w:hAnsi="华文中宋"/>
          <w:b/>
          <w:bCs/>
          <w:color w:val="00B05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请注意：本文档内容仅介绍考试界面，详细的答题单元说明等，请</w:t>
      </w:r>
      <w:r>
        <w:rPr>
          <w:rFonts w:ascii="华文中宋" w:eastAsia="华文中宋" w:hAnsi="华文中宋" w:hint="eastAsia"/>
          <w:b/>
          <w:bCs/>
          <w:color w:val="00B050"/>
        </w:rPr>
        <w:t>参照正式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考试</w:t>
      </w:r>
      <w:r>
        <w:rPr>
          <w:rFonts w:ascii="华文中宋" w:eastAsia="华文中宋" w:hAnsi="华文中宋" w:hint="eastAsia"/>
          <w:b/>
          <w:bCs/>
          <w:color w:val="00B050"/>
        </w:rPr>
        <w:t>界面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。</w:t>
      </w:r>
    </w:p>
    <w:p w:rsidR="003E290C" w:rsidRPr="00E646CB" w:rsidRDefault="003E290C" w:rsidP="00186E1D">
      <w:pPr>
        <w:ind w:left="550" w:hangingChars="262" w:hanging="550"/>
        <w:rPr>
          <w:rFonts w:ascii="华文中宋" w:eastAsia="华文中宋" w:hAnsi="华文中宋"/>
        </w:rPr>
      </w:pPr>
    </w:p>
    <w:p w:rsidR="003E290C" w:rsidRPr="00E646CB" w:rsidRDefault="003E290C" w:rsidP="002D61E4">
      <w:pPr>
        <w:pStyle w:val="Heading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考生与监考的交互</w:t>
      </w:r>
    </w:p>
    <w:p w:rsidR="003E290C" w:rsidRDefault="003E290C" w:rsidP="00701BF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监考官发送的信息，将出现在答题界面中，</w:t>
      </w:r>
      <w:r w:rsidRPr="00E646CB">
        <w:rPr>
          <w:rFonts w:ascii="华文中宋" w:eastAsia="华文中宋" w:hAnsi="华文中宋" w:hint="eastAsia"/>
        </w:rPr>
        <w:t>可点击右上角的“</w:t>
      </w:r>
      <w:r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”图标</w:t>
      </w:r>
      <w:r>
        <w:rPr>
          <w:rFonts w:ascii="华文中宋" w:eastAsia="华文中宋" w:hAnsi="华文中宋" w:hint="eastAsia"/>
        </w:rPr>
        <w:t>进一步查看详情。</w:t>
      </w:r>
    </w:p>
    <w:p w:rsidR="003E290C" w:rsidRDefault="003E290C" w:rsidP="008854C6">
      <w:pPr>
        <w:ind w:left="0" w:firstLineChars="200" w:firstLine="420"/>
        <w:jc w:val="center"/>
        <w:rPr>
          <w:rFonts w:ascii="华文中宋" w:eastAsia="华文中宋" w:hAnsi="华文中宋"/>
        </w:rPr>
      </w:pPr>
      <w:r>
        <w:rPr>
          <w:noProof/>
        </w:rPr>
        <w:pict>
          <v:shape id="图片 15" o:spid="_x0000_i1041" type="#_x0000_t75" style="width:213pt;height:109.5pt;visibility:visible">
            <v:imagedata r:id="rId21" o:title=""/>
          </v:shape>
        </w:pict>
      </w:r>
    </w:p>
    <w:p w:rsidR="003E290C" w:rsidRDefault="003E290C" w:rsidP="008854C6">
      <w:pPr>
        <w:ind w:left="0" w:firstLineChars="200" w:firstLine="42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图</w:t>
      </w:r>
      <w:r>
        <w:rPr>
          <w:rFonts w:ascii="华文中宋" w:eastAsia="华文中宋" w:hAnsi="华文中宋"/>
        </w:rPr>
        <w:t xml:space="preserve">13 </w:t>
      </w:r>
      <w:r>
        <w:rPr>
          <w:rFonts w:ascii="华文中宋" w:eastAsia="华文中宋" w:hAnsi="华文中宋" w:hint="eastAsia"/>
        </w:rPr>
        <w:t>提醒警告界面</w:t>
      </w:r>
    </w:p>
    <w:p w:rsidR="003E290C" w:rsidRDefault="003E290C" w:rsidP="007F593D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若监考官发起视频通话，会在答题界面中出现通话界面，考生无法自行关闭。</w:t>
      </w:r>
    </w:p>
    <w:p w:rsidR="003E290C" w:rsidRDefault="003E290C" w:rsidP="008854C6">
      <w:pPr>
        <w:ind w:left="0" w:firstLineChars="200" w:firstLine="420"/>
        <w:jc w:val="center"/>
        <w:rPr>
          <w:rFonts w:ascii="华文中宋" w:eastAsia="华文中宋" w:hAnsi="华文中宋"/>
        </w:rPr>
      </w:pPr>
      <w:r>
        <w:rPr>
          <w:noProof/>
        </w:rPr>
        <w:pict>
          <v:shape id="图片 17" o:spid="_x0000_i1042" type="#_x0000_t75" style="width:261pt;height:129.75pt;visibility:visible">
            <v:imagedata r:id="rId22" o:title=""/>
          </v:shape>
        </w:pict>
      </w:r>
    </w:p>
    <w:p w:rsidR="003E290C" w:rsidRDefault="003E290C" w:rsidP="008854C6">
      <w:pPr>
        <w:ind w:left="0" w:firstLineChars="200" w:firstLine="42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图</w:t>
      </w:r>
      <w:r>
        <w:rPr>
          <w:rFonts w:ascii="华文中宋" w:eastAsia="华文中宋" w:hAnsi="华文中宋"/>
        </w:rPr>
        <w:t xml:space="preserve">14 </w:t>
      </w:r>
      <w:r>
        <w:rPr>
          <w:rFonts w:ascii="华文中宋" w:eastAsia="华文中宋" w:hAnsi="华文中宋" w:hint="eastAsia"/>
        </w:rPr>
        <w:t>视频通话界面</w:t>
      </w:r>
    </w:p>
    <w:p w:rsidR="003E290C" w:rsidRPr="00A43D1C" w:rsidRDefault="003E290C" w:rsidP="007F593D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 w:rsidRPr="00A43D1C">
        <w:rPr>
          <w:rFonts w:ascii="华文中宋" w:eastAsia="华文中宋" w:hAnsi="华文中宋" w:hint="eastAsia"/>
          <w:b/>
          <w:bCs/>
          <w:color w:val="00B050"/>
        </w:rPr>
        <w:t>请注意：考生应遵守考试规则，积极响应监考官的指令、整改要求。</w:t>
      </w:r>
    </w:p>
    <w:p w:rsidR="003E290C" w:rsidRDefault="003E290C" w:rsidP="00A43D1C">
      <w:pPr>
        <w:ind w:left="0" w:firstLineChars="0" w:firstLine="0"/>
        <w:jc w:val="both"/>
        <w:rPr>
          <w:rFonts w:ascii="华文中宋" w:eastAsia="华文中宋" w:hAnsi="华文中宋"/>
        </w:rPr>
      </w:pPr>
    </w:p>
    <w:p w:rsidR="003E290C" w:rsidRDefault="003E290C" w:rsidP="00A43D1C">
      <w:pPr>
        <w:ind w:left="0" w:firstLineChars="0" w:firstLine="0"/>
        <w:jc w:val="both"/>
        <w:rPr>
          <w:rFonts w:ascii="华文中宋" w:eastAsia="华文中宋" w:hAnsi="华文中宋"/>
        </w:rPr>
      </w:pPr>
      <w:r w:rsidRPr="00C66985">
        <w:rPr>
          <w:rFonts w:ascii="华文中宋" w:eastAsia="华文中宋" w:hAnsi="华文中宋" w:hint="eastAsia"/>
        </w:rPr>
        <w:t>若考中鹰眼监控断连，系统会进行文字提示，考生</w:t>
      </w:r>
      <w:r>
        <w:rPr>
          <w:rFonts w:ascii="华文中宋" w:eastAsia="华文中宋" w:hAnsi="华文中宋" w:hint="eastAsia"/>
        </w:rPr>
        <w:t>应立即</w:t>
      </w:r>
      <w:r w:rsidRPr="00C66985">
        <w:rPr>
          <w:rFonts w:ascii="华文中宋" w:eastAsia="华文中宋" w:hAnsi="华文中宋" w:hint="eastAsia"/>
        </w:rPr>
        <w:t>查看，并通过重新扫码连接的功能进行重连。</w:t>
      </w:r>
    </w:p>
    <w:p w:rsidR="003E290C" w:rsidRPr="00A43D1C" w:rsidRDefault="003E290C" w:rsidP="00A43D1C">
      <w:pPr>
        <w:ind w:left="0" w:firstLineChars="0" w:firstLine="0"/>
        <w:jc w:val="both"/>
        <w:rPr>
          <w:rFonts w:ascii="华文中宋" w:eastAsia="华文中宋" w:hAnsi="华文中宋"/>
        </w:rPr>
      </w:pPr>
      <w:r w:rsidRPr="003B3889">
        <w:rPr>
          <w:rFonts w:ascii="华文中宋" w:eastAsia="华文中宋" w:hAnsi="华文中宋" w:hint="eastAsia"/>
        </w:rPr>
        <w:t>考生点击考试界面上方功能区中的“</w:t>
      </w:r>
      <w:r>
        <w:rPr>
          <w:rFonts w:ascii="华文中宋" w:eastAsia="华文中宋" w:hAnsi="华文中宋" w:hint="eastAsia"/>
        </w:rPr>
        <w:t>监控</w:t>
      </w:r>
      <w:r w:rsidRPr="003B3889">
        <w:rPr>
          <w:rFonts w:ascii="华文中宋" w:eastAsia="华文中宋" w:hAnsi="华文中宋" w:hint="eastAsia"/>
        </w:rPr>
        <w:t>”图标，用第二视角监控设备扫描二维码重新连接鹰眼监控。在监控画面恢复后，立即将第二视角监控设备重新摆放到监控点位上。</w:t>
      </w:r>
    </w:p>
    <w:p w:rsidR="003E290C" w:rsidRPr="00E646CB" w:rsidRDefault="003E290C" w:rsidP="00C71F95">
      <w:pPr>
        <w:rPr>
          <w:rFonts w:ascii="华文中宋" w:eastAsia="华文中宋" w:hAnsi="华文中宋"/>
        </w:rPr>
      </w:pPr>
      <w:r>
        <w:rPr>
          <w:noProof/>
        </w:rPr>
        <w:pict>
          <v:shape id="图片 46" o:spid="_x0000_s1027" type="#_x0000_t75" style="position:absolute;left:0;text-align:left;margin-left:-.05pt;margin-top:2.4pt;width:309.65pt;height:189.9pt;z-index:251661312;visibility:visible" wrapcoords="-52 0 -52 21515 21600 21515 21600 0 -52 0">
            <v:imagedata r:id="rId23" o:title=""/>
            <w10:wrap type="through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8" type="#_x0000_t202" style="position:absolute;left:0;text-align:left;margin-left:361.85pt;margin-top:3.95pt;width:123.7pt;height:183.7pt;z-index:-251657216;visibility:visible;mso-wrap-distance-top:3.6pt;mso-wrap-distance-bottom:3.6pt" stroked="f">
            <v:textbox>
              <w:txbxContent>
                <w:p w:rsidR="003E290C" w:rsidRPr="00C66985" w:rsidRDefault="003E290C" w:rsidP="00CF317A">
                  <w:pPr>
                    <w:ind w:left="0" w:firstLineChars="0" w:firstLine="0"/>
                    <w:jc w:val="both"/>
                    <w:rPr>
                      <w:rFonts w:ascii="华文中宋" w:eastAsia="华文中宋" w:hAnsi="华文中宋"/>
                    </w:rPr>
                  </w:pPr>
                </w:p>
              </w:txbxContent>
            </v:textbox>
            <w10:wrap type="square"/>
          </v:shape>
        </w:pict>
      </w:r>
    </w:p>
    <w:p w:rsidR="003E290C" w:rsidRPr="00E646CB" w:rsidRDefault="003E290C" w:rsidP="002D61E4">
      <w:pPr>
        <w:pStyle w:val="Heading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考生如何获得技术支持</w:t>
      </w:r>
    </w:p>
    <w:p w:rsidR="003E290C" w:rsidRPr="00E646CB" w:rsidRDefault="003E290C" w:rsidP="00940A5C">
      <w:pPr>
        <w:ind w:left="0" w:right="420" w:firstLineChars="0" w:firstLine="0"/>
        <w:jc w:val="both"/>
        <w:rPr>
          <w:rFonts w:ascii="华文中宋" w:eastAsia="华文中宋" w:hAnsi="华文中宋"/>
        </w:rPr>
      </w:pPr>
      <w:r>
        <w:rPr>
          <w:noProof/>
        </w:rPr>
        <w:pict>
          <v:shape id="_x0000_s1029" type="#_x0000_t202" style="position:absolute;left:0;text-align:left;margin-left:4.85pt;margin-top:7.35pt;width:205.5pt;height:139.55pt;z-index:251660288;visibility:visible;mso-wrap-distance-top:3.6pt;mso-wrap-distance-bottom:3.6pt" filled="f" stroked="f">
            <v:textbox style="mso-fit-shape-to-text:t">
              <w:txbxContent>
                <w:p w:rsidR="003E290C" w:rsidRPr="00C66985" w:rsidRDefault="003E290C" w:rsidP="00EF7F60">
                  <w:pPr>
                    <w:ind w:left="0" w:firstLineChars="0" w:firstLine="0"/>
                    <w:rPr>
                      <w:rFonts w:ascii="华文中宋" w:eastAsia="华文中宋" w:hAnsi="华文中宋"/>
                    </w:rPr>
                  </w:pPr>
                  <w:r w:rsidRPr="00C66985">
                    <w:rPr>
                      <w:rFonts w:ascii="华文中宋" w:eastAsia="华文中宋" w:hAnsi="华文中宋" w:hint="eastAsia"/>
                    </w:rPr>
                    <w:t>在考试过程中如遇到设备或操作等技术问题，可点击“</w:t>
                  </w:r>
                  <w:r w:rsidRPr="00C66985">
                    <w:rPr>
                      <w:rFonts w:ascii="华文中宋" w:eastAsia="华文中宋" w:hAnsi="华文中宋" w:hint="eastAsia"/>
                      <w:b/>
                      <w:bCs/>
                    </w:rPr>
                    <w:t>技术支持</w:t>
                  </w:r>
                  <w:r w:rsidRPr="00C66985">
                    <w:rPr>
                      <w:rFonts w:ascii="华文中宋" w:eastAsia="华文中宋" w:hAnsi="华文中宋" w:hint="eastAsia"/>
                    </w:rPr>
                    <w:t>”获取帮助。</w:t>
                  </w:r>
                </w:p>
              </w:txbxContent>
            </v:textbox>
            <w10:wrap type="square"/>
          </v:shape>
        </w:pict>
      </w:r>
      <w:r w:rsidRPr="00AF1B2D">
        <w:rPr>
          <w:rFonts w:ascii="华文中宋" w:eastAsia="华文中宋" w:hAnsi="华文中宋"/>
          <w:noProof/>
        </w:rPr>
        <w:pict>
          <v:shape id="图片 12" o:spid="_x0000_i1043" type="#_x0000_t75" style="width:134.25pt;height:164.25pt;visibility:visible">
            <v:imagedata r:id="rId24" o:title="" cropleft="4526f" cropright="4526f"/>
          </v:shape>
        </w:pict>
      </w:r>
    </w:p>
    <w:p w:rsidR="003E290C" w:rsidRPr="00E646CB" w:rsidRDefault="003E290C" w:rsidP="00EF7F60">
      <w:pPr>
        <w:pStyle w:val="ListParagraph"/>
        <w:ind w:left="0" w:firstLineChars="200" w:firstLine="420"/>
        <w:rPr>
          <w:rFonts w:ascii="华文中宋" w:eastAsia="华文中宋" w:hAnsi="华文中宋"/>
          <w:color w:val="000000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</w:t>
      </w:r>
      <w:r>
        <w:rPr>
          <w:rFonts w:ascii="华文中宋" w:eastAsia="华文中宋" w:hAnsi="华文中宋" w:hint="eastAsia"/>
          <w:b/>
          <w:bCs/>
          <w:color w:val="00B050"/>
        </w:rPr>
        <w:t>技术支持</w:t>
      </w:r>
      <w:r w:rsidRPr="00E646CB">
        <w:rPr>
          <w:rFonts w:ascii="华文中宋" w:eastAsia="华文中宋" w:hAnsi="华文中宋" w:hint="eastAsia"/>
          <w:b/>
          <w:bCs/>
          <w:color w:val="00B050"/>
        </w:rPr>
        <w:t>仅解答考试系统相关的问题</w:t>
      </w:r>
      <w:r w:rsidRPr="00E646CB">
        <w:rPr>
          <w:rFonts w:ascii="华文中宋" w:eastAsia="华文中宋" w:hAnsi="华文中宋" w:hint="eastAsia"/>
        </w:rPr>
        <w:t>；严禁向技术支持透露或咨询与考试内容有关的问题。关于考试资格、考试成绩、合格线等非考试系统问题，考生</w:t>
      </w:r>
      <w:r>
        <w:rPr>
          <w:rFonts w:ascii="华文中宋" w:eastAsia="华文中宋" w:hAnsi="华文中宋" w:hint="eastAsia"/>
        </w:rPr>
        <w:t>请</w:t>
      </w:r>
      <w:r w:rsidRPr="00E646CB">
        <w:rPr>
          <w:rFonts w:ascii="华文中宋" w:eastAsia="华文中宋" w:hAnsi="华文中宋" w:hint="eastAsia"/>
        </w:rPr>
        <w:t>另行咨询考试主办方</w:t>
      </w:r>
      <w:bookmarkStart w:id="3" w:name="_第二视角鹰眼监控要求"/>
      <w:bookmarkEnd w:id="3"/>
      <w:r>
        <w:rPr>
          <w:rFonts w:ascii="华文中宋" w:eastAsia="华文中宋" w:hAnsi="华文中宋" w:hint="eastAsia"/>
        </w:rPr>
        <w:t>。</w:t>
      </w:r>
    </w:p>
    <w:p w:rsidR="003E290C" w:rsidRPr="00E646CB" w:rsidRDefault="003E290C" w:rsidP="00D25265">
      <w:pPr>
        <w:pStyle w:val="Heading1"/>
        <w:numPr>
          <w:ilvl w:val="0"/>
          <w:numId w:val="11"/>
        </w:num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考生视频监控布置</w:t>
      </w:r>
    </w:p>
    <w:p w:rsidR="003E290C" w:rsidRPr="00E646CB" w:rsidRDefault="003E290C" w:rsidP="00701BF0">
      <w:pPr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本场考试将使用双视角监控方案，（正面主视角</w:t>
      </w:r>
      <w:r w:rsidRPr="00E646CB">
        <w:rPr>
          <w:rFonts w:ascii="华文中宋" w:eastAsia="华文中宋" w:hAnsi="华文中宋"/>
        </w:rPr>
        <w:t>+</w:t>
      </w:r>
      <w:r w:rsidRPr="00E646CB">
        <w:rPr>
          <w:rFonts w:ascii="华文中宋" w:eastAsia="华文中宋" w:hAnsi="华文中宋" w:hint="eastAsia"/>
        </w:rPr>
        <w:t>第二视角鹰眼监控）相结合的在线监控方式，考生应配合进行</w:t>
      </w:r>
      <w:r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环境的布置以满足</w:t>
      </w:r>
      <w:r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要求。</w:t>
      </w:r>
    </w:p>
    <w:p w:rsidR="003E290C" w:rsidRPr="00F43906" w:rsidRDefault="003E290C" w:rsidP="00F43906">
      <w:pPr>
        <w:pStyle w:val="Heading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主视角监控注意事项：</w:t>
      </w:r>
    </w:p>
    <w:p w:rsidR="003E290C" w:rsidRPr="00E646CB" w:rsidRDefault="003E290C" w:rsidP="005433AA">
      <w:pPr>
        <w:pStyle w:val="ListParagraph"/>
        <w:numPr>
          <w:ilvl w:val="0"/>
          <w:numId w:val="41"/>
        </w:numPr>
        <w:ind w:leftChars="200" w:left="845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主视角要求拍摄考生正面影像，应拍摄考生肩部以上位置，确保正面影像清晰可见；</w:t>
      </w:r>
    </w:p>
    <w:p w:rsidR="003E290C" w:rsidRPr="00E646CB" w:rsidRDefault="003E290C" w:rsidP="005433AA">
      <w:pPr>
        <w:pStyle w:val="ListParagraph"/>
        <w:numPr>
          <w:ilvl w:val="0"/>
          <w:numId w:val="41"/>
        </w:numPr>
        <w:ind w:leftChars="200" w:left="845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请注意现场光线，避免背光、光线过强等情况影响监控质量；</w:t>
      </w:r>
    </w:p>
    <w:p w:rsidR="003E290C" w:rsidRPr="00F43906" w:rsidRDefault="003E290C" w:rsidP="00F43906">
      <w:pPr>
        <w:pStyle w:val="Heading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鹰眼</w:t>
      </w:r>
      <w:r w:rsidRPr="00F43906">
        <w:rPr>
          <w:rFonts w:ascii="华文中宋" w:eastAsia="华文中宋" w:hAnsi="华文中宋" w:hint="eastAsia"/>
        </w:rPr>
        <w:t>监控</w:t>
      </w:r>
      <w:r w:rsidRPr="00E646CB">
        <w:rPr>
          <w:rFonts w:ascii="华文中宋" w:eastAsia="华文中宋" w:hAnsi="华文中宋" w:hint="eastAsia"/>
        </w:rPr>
        <w:t>注意事项：</w:t>
      </w:r>
    </w:p>
    <w:p w:rsidR="003E290C" w:rsidRPr="00E646CB" w:rsidRDefault="003E290C" w:rsidP="00EF7F60">
      <w:pPr>
        <w:pStyle w:val="ListParagraph"/>
        <w:numPr>
          <w:ilvl w:val="0"/>
          <w:numId w:val="1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鹰眼监控设备</w:t>
      </w:r>
      <w:r w:rsidRPr="00E646CB">
        <w:rPr>
          <w:rFonts w:ascii="华文中宋" w:eastAsia="华文中宋" w:hAnsi="华文中宋" w:hint="eastAsia"/>
        </w:rPr>
        <w:t>应摆放在考生侧方，应拍摄到考生</w:t>
      </w:r>
      <w:r w:rsidRPr="00E646CB">
        <w:rPr>
          <w:rFonts w:ascii="华文中宋" w:eastAsia="华文中宋" w:hAnsi="华文中宋" w:hint="eastAsia"/>
          <w:color w:val="00B050"/>
        </w:rPr>
        <w:t>写字台桌面、考生双手的动作以及电脑屏幕的状态</w:t>
      </w:r>
      <w:r w:rsidRPr="00E646CB">
        <w:rPr>
          <w:rFonts w:ascii="华文中宋" w:eastAsia="华文中宋" w:hAnsi="华文中宋" w:hint="eastAsia"/>
        </w:rPr>
        <w:t>。</w:t>
      </w:r>
    </w:p>
    <w:p w:rsidR="003E290C" w:rsidRPr="00E646CB" w:rsidRDefault="003E290C" w:rsidP="00EF7F60">
      <w:pPr>
        <w:pStyle w:val="ListParagraph"/>
        <w:numPr>
          <w:ilvl w:val="0"/>
          <w:numId w:val="14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请将智能手机或平板设备</w:t>
      </w:r>
      <w:r w:rsidRPr="00E646CB">
        <w:rPr>
          <w:rFonts w:ascii="华文中宋" w:eastAsia="华文中宋" w:hAnsi="华文中宋" w:hint="eastAsia"/>
          <w:color w:val="00B050"/>
        </w:rPr>
        <w:t>固定摆放</w:t>
      </w:r>
      <w:r w:rsidRPr="00E646CB">
        <w:rPr>
          <w:rFonts w:ascii="华文中宋" w:eastAsia="华文中宋" w:hAnsi="华文中宋" w:hint="eastAsia"/>
        </w:rPr>
        <w:t>，建议使用手机支架，便于按要求调整到合适的位置和高度。</w:t>
      </w:r>
    </w:p>
    <w:p w:rsidR="003E290C" w:rsidRPr="00E646CB" w:rsidRDefault="003E290C" w:rsidP="00EF7F60">
      <w:pPr>
        <w:pStyle w:val="ListParagraph"/>
        <w:numPr>
          <w:ilvl w:val="0"/>
          <w:numId w:val="14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确保</w:t>
      </w:r>
      <w:r>
        <w:rPr>
          <w:rFonts w:ascii="华文中宋" w:eastAsia="华文中宋" w:hAnsi="华文中宋" w:hint="eastAsia"/>
        </w:rPr>
        <w:t>鹰眼监控</w:t>
      </w:r>
      <w:r w:rsidRPr="00E646CB">
        <w:rPr>
          <w:rFonts w:ascii="华文中宋" w:eastAsia="华文中宋" w:hAnsi="华文中宋" w:hint="eastAsia"/>
        </w:rPr>
        <w:t>设备电量充足，建议全程使用外接电源。</w:t>
      </w:r>
    </w:p>
    <w:p w:rsidR="003E290C" w:rsidRPr="00E646CB" w:rsidRDefault="003E290C" w:rsidP="00EF7F60">
      <w:pPr>
        <w:pStyle w:val="ListParagraph"/>
        <w:numPr>
          <w:ilvl w:val="0"/>
          <w:numId w:val="14"/>
        </w:numPr>
        <w:ind w:leftChars="200" w:rightChars="200"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开启鹰眼监控前应关闭与考试无关应用的提醒功能，将设备设置为静音，避免来电、微信、或其他应用打断监控过程。</w:t>
      </w:r>
    </w:p>
    <w:p w:rsidR="003E290C" w:rsidRPr="00E646CB" w:rsidRDefault="003E290C" w:rsidP="00C71F95">
      <w:pPr>
        <w:rPr>
          <w:rFonts w:ascii="华文中宋" w:eastAsia="华文中宋" w:hAnsi="华文中宋"/>
        </w:rPr>
      </w:pPr>
    </w:p>
    <w:p w:rsidR="003E290C" w:rsidRPr="00E646CB" w:rsidRDefault="003E290C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监控环境可参照以下示意图：</w:t>
      </w:r>
    </w:p>
    <w:p w:rsidR="003E290C" w:rsidRPr="00E646CB" w:rsidRDefault="003E290C" w:rsidP="00C71F95">
      <w:pPr>
        <w:rPr>
          <w:rFonts w:ascii="华文中宋" w:eastAsia="华文中宋" w:hAnsi="华文中宋"/>
        </w:rPr>
      </w:pPr>
      <w:r>
        <w:rPr>
          <w:noProof/>
        </w:rPr>
        <w:pict>
          <v:shape id="文本框 37" o:spid="_x0000_s1030" type="#_x0000_t202" style="position:absolute;left:0;text-align:left;margin-left:314.55pt;margin-top:211.6pt;width:154.5pt;height:.05pt;z-index:251658240;visibility:visible" stroked="f">
            <v:textbox style="mso-fit-shape-to-text:t" inset="0,0,0,0">
              <w:txbxContent>
                <w:p w:rsidR="003E290C" w:rsidRPr="00F068D8" w:rsidRDefault="003E290C" w:rsidP="00CF317A">
                  <w:pPr>
                    <w:pStyle w:val="Caption"/>
                    <w:ind w:left="400" w:hanging="400"/>
                    <w:jc w:val="center"/>
                    <w:rPr>
                      <w:rFonts w:ascii="宋体" w:eastAsia="宋体" w:cs="宋体"/>
                      <w:szCs w:val="21"/>
                    </w:rPr>
                  </w:pPr>
                  <w:r>
                    <w:rPr>
                      <w:rFonts w:hint="eastAsia"/>
                    </w:rPr>
                    <w:t>图</w:t>
                  </w:r>
                  <w:r>
                    <w:t xml:space="preserve"> 16 </w:t>
                  </w:r>
                  <w:r>
                    <w:rPr>
                      <w:rFonts w:hint="eastAsia"/>
                    </w:rPr>
                    <w:t>监控环境实景图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图片 5" o:spid="_x0000_s1031" type="#_x0000_t75" style="position:absolute;left:0;text-align:left;margin-left:314.55pt;margin-top:-.3pt;width:154.5pt;height:207.4pt;z-index:251656192;visibility:visible">
            <v:imagedata r:id="rId25" o:title=""/>
            <w10:wrap type="square"/>
          </v:shape>
        </w:pict>
      </w:r>
      <w:r>
        <w:rPr>
          <w:noProof/>
        </w:rPr>
        <w:pict>
          <v:shape id="文本框 16" o:spid="_x0000_s1032" type="#_x0000_t202" style="position:absolute;left:0;text-align:left;margin-left:5.2pt;margin-top:214.8pt;width:279.35pt;height:.05pt;z-index:251657216;visibility:visible" stroked="f">
            <v:textbox style="mso-fit-shape-to-text:t" inset="0,0,0,0">
              <w:txbxContent>
                <w:p w:rsidR="003E290C" w:rsidRPr="00F068D8" w:rsidRDefault="003E290C" w:rsidP="00CF317A">
                  <w:pPr>
                    <w:pStyle w:val="Caption"/>
                    <w:ind w:left="400" w:hanging="400"/>
                    <w:jc w:val="center"/>
                    <w:rPr>
                      <w:rFonts w:ascii="宋体" w:eastAsia="宋体" w:cs="宋体"/>
                      <w:szCs w:val="21"/>
                    </w:rPr>
                  </w:pPr>
                  <w:r>
                    <w:rPr>
                      <w:rFonts w:hint="eastAsia"/>
                    </w:rPr>
                    <w:t>图</w:t>
                  </w:r>
                  <w:r>
                    <w:t xml:space="preserve"> 15 </w:t>
                  </w:r>
                  <w:r>
                    <w:rPr>
                      <w:rFonts w:hint="eastAsia"/>
                    </w:rPr>
                    <w:t>监控环境示意图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图片 11" o:spid="_x0000_s1033" type="#_x0000_t75" style="position:absolute;left:0;text-align:left;margin-left:5.25pt;margin-top:.8pt;width:279.35pt;height:209.5pt;z-index:251655168;visibility:visible">
            <v:imagedata r:id="rId26" o:title=""/>
            <w10:wrap type="square"/>
          </v:shape>
        </w:pict>
      </w:r>
    </w:p>
    <w:p w:rsidR="003E290C" w:rsidRPr="00E646CB" w:rsidRDefault="003E290C" w:rsidP="00CF317A">
      <w:pPr>
        <w:pStyle w:val="ListParagraph"/>
        <w:ind w:left="0" w:firstLineChars="200" w:firstLine="42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  <w:b/>
          <w:bCs/>
          <w:color w:val="00B050"/>
        </w:rPr>
        <w:t>请注意：</w:t>
      </w:r>
      <w:r w:rsidRPr="00E646CB">
        <w:rPr>
          <w:rFonts w:ascii="华文中宋" w:eastAsia="华文中宋" w:hAnsi="华文中宋" w:hint="eastAsia"/>
        </w:rPr>
        <w:t>考试过程的中采集的监控信息，将只允许考试主办方查阅，作为判定考生是否遵守考试规则的辅助依据；不会用在除此之外的其他用途。</w:t>
      </w:r>
    </w:p>
    <w:p w:rsidR="003E290C" w:rsidRPr="00E646CB" w:rsidRDefault="003E290C" w:rsidP="00C71F95">
      <w:p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br w:type="page"/>
      </w:r>
    </w:p>
    <w:p w:rsidR="003E290C" w:rsidRDefault="003E290C" w:rsidP="00940A5C">
      <w:pPr>
        <w:pStyle w:val="Heading1"/>
        <w:numPr>
          <w:ilvl w:val="0"/>
          <w:numId w:val="11"/>
        </w:numPr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附件：摄像头故障解决方法</w:t>
      </w:r>
    </w:p>
    <w:p w:rsidR="003E290C" w:rsidRPr="00940A5C" w:rsidRDefault="003E290C" w:rsidP="00940A5C">
      <w:r>
        <w:rPr>
          <w:rFonts w:hint="eastAsia"/>
        </w:rPr>
        <w:t>以下内容可帮助考生自行排除故障，如无效，可联系在线技术支持寻求帮助。</w:t>
      </w:r>
    </w:p>
    <w:p w:rsidR="003E290C" w:rsidRDefault="003E290C" w:rsidP="00F43906">
      <w:pPr>
        <w:pStyle w:val="Heading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摄像头黑屏</w:t>
      </w:r>
      <w:r w:rsidRPr="00E646CB">
        <w:rPr>
          <w:rFonts w:ascii="华文中宋" w:eastAsia="华文中宋" w:hAnsi="华文中宋"/>
        </w:rPr>
        <w:t>/</w:t>
      </w:r>
      <w:r w:rsidRPr="00E646CB">
        <w:rPr>
          <w:rFonts w:ascii="华文中宋" w:eastAsia="华文中宋" w:hAnsi="华文中宋" w:hint="eastAsia"/>
        </w:rPr>
        <w:t>提示相机被禁用</w:t>
      </w:r>
    </w:p>
    <w:p w:rsidR="003E290C" w:rsidRPr="00F43906" w:rsidRDefault="003E290C" w:rsidP="00F43906">
      <w:pPr>
        <w:ind w:left="0" w:right="420" w:firstLineChars="0" w:firstLine="0"/>
        <w:rPr>
          <w:rFonts w:ascii="华文中宋" w:eastAsia="华文中宋" w:hAnsi="华文中宋"/>
        </w:rPr>
      </w:pPr>
      <w:r w:rsidRPr="00F43906">
        <w:rPr>
          <w:rFonts w:ascii="华文中宋" w:eastAsia="华文中宋" w:hAnsi="华文中宋" w:hint="eastAsia"/>
        </w:rPr>
        <w:t>（如下图）</w:t>
      </w:r>
    </w:p>
    <w:p w:rsidR="003E290C" w:rsidRPr="00E646CB" w:rsidRDefault="003E290C" w:rsidP="00C71F95">
      <w:pPr>
        <w:rPr>
          <w:rFonts w:ascii="华文中宋" w:eastAsia="华文中宋" w:hAnsi="华文中宋"/>
        </w:rPr>
      </w:pPr>
      <w:r w:rsidRPr="00AF1B2D">
        <w:rPr>
          <w:rFonts w:ascii="华文中宋" w:eastAsia="华文中宋" w:hAnsi="华文中宋"/>
          <w:noProof/>
        </w:rPr>
        <w:pict>
          <v:shape id="图片 26" o:spid="_x0000_i1044" type="#_x0000_t75" style="width:105.75pt;height:78pt;visibility:visible">
            <v:imagedata r:id="rId27" o:title=""/>
          </v:shape>
        </w:pict>
      </w:r>
      <w:r w:rsidRPr="00E646CB">
        <w:rPr>
          <w:rFonts w:ascii="华文中宋" w:eastAsia="华文中宋" w:hAnsi="华文中宋"/>
        </w:rPr>
        <w:t xml:space="preserve"> </w:t>
      </w:r>
      <w:r w:rsidRPr="00AF1B2D">
        <w:rPr>
          <w:rFonts w:ascii="华文中宋" w:eastAsia="华文中宋" w:hAnsi="华文中宋"/>
          <w:noProof/>
        </w:rPr>
        <w:pict>
          <v:shape id="图片 27" o:spid="_x0000_i1045" type="#_x0000_t75" style="width:153pt;height:79.5pt;visibility:visible">
            <v:imagedata r:id="rId28" o:title=""/>
          </v:shape>
        </w:pict>
      </w:r>
    </w:p>
    <w:p w:rsidR="003E290C" w:rsidRPr="00E646CB" w:rsidRDefault="003E290C" w:rsidP="00C71F95">
      <w:pPr>
        <w:pStyle w:val="ListParagraph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请查看摄像头旁是否有物理开关，请打开。</w:t>
      </w:r>
    </w:p>
    <w:p w:rsidR="003E290C" w:rsidRPr="00E646CB" w:rsidRDefault="003E290C" w:rsidP="00C71F95">
      <w:pPr>
        <w:rPr>
          <w:rFonts w:ascii="华文中宋" w:eastAsia="华文中宋" w:hAnsi="华文中宋"/>
        </w:rPr>
      </w:pPr>
      <w:r w:rsidRPr="00AF1B2D">
        <w:rPr>
          <w:rFonts w:ascii="华文中宋" w:eastAsia="华文中宋" w:hAnsi="华文中宋"/>
          <w:noProof/>
        </w:rPr>
        <w:pict>
          <v:shape id="图片 31" o:spid="_x0000_i1046" type="#_x0000_t75" style="width:84pt;height:60pt;visibility:visible">
            <v:imagedata r:id="rId29" o:title=""/>
          </v:shape>
        </w:pict>
      </w:r>
      <w:r w:rsidRPr="00AF1B2D">
        <w:rPr>
          <w:rFonts w:ascii="华文中宋" w:eastAsia="华文中宋" w:hAnsi="华文中宋"/>
          <w:noProof/>
        </w:rPr>
        <w:pict>
          <v:shape id="图片 32" o:spid="_x0000_i1047" type="#_x0000_t75" style="width:97.5pt;height:27.75pt;visibility:visible">
            <v:imagedata r:id="rId30" o:title=""/>
          </v:shape>
        </w:pict>
      </w:r>
      <w:r w:rsidRPr="00AF1B2D">
        <w:rPr>
          <w:rFonts w:ascii="华文中宋" w:eastAsia="华文中宋" w:hAnsi="华文中宋"/>
          <w:noProof/>
        </w:rPr>
        <w:pict>
          <v:shape id="图片 33" o:spid="_x0000_i1048" type="#_x0000_t75" alt="手机屏幕的截图中度可信度描述已自动生成" style="width:69pt;height:66pt;visibility:visible">
            <v:imagedata r:id="rId31" o:title=""/>
          </v:shape>
        </w:pict>
      </w:r>
    </w:p>
    <w:p w:rsidR="003E290C" w:rsidRPr="00E646CB" w:rsidRDefault="003E290C" w:rsidP="00C71F95">
      <w:pPr>
        <w:pStyle w:val="ListParagraph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查看键盘上的</w:t>
      </w:r>
      <w:r w:rsidRPr="00E646CB">
        <w:rPr>
          <w:rFonts w:ascii="华文中宋" w:eastAsia="华文中宋" w:hAnsi="华文中宋"/>
        </w:rPr>
        <w:t>F1-F12</w:t>
      </w:r>
      <w:r w:rsidRPr="00E646CB">
        <w:rPr>
          <w:rFonts w:ascii="华文中宋" w:eastAsia="华文中宋" w:hAnsi="华文中宋" w:hint="eastAsia"/>
        </w:rPr>
        <w:t>按键，是否有相机图案，请按住</w:t>
      </w:r>
      <w:r w:rsidRPr="00E646CB">
        <w:rPr>
          <w:rFonts w:ascii="华文中宋" w:eastAsia="华文中宋" w:hAnsi="华文中宋"/>
        </w:rPr>
        <w:t>Fn</w:t>
      </w:r>
      <w:r w:rsidRPr="00E646CB">
        <w:rPr>
          <w:rFonts w:ascii="华文中宋" w:eastAsia="华文中宋" w:hAnsi="华文中宋" w:hint="eastAsia"/>
        </w:rPr>
        <w:t>以及该相机图案键并打开。</w:t>
      </w:r>
    </w:p>
    <w:p w:rsidR="003E290C" w:rsidRPr="00E646CB" w:rsidRDefault="003E290C" w:rsidP="00C71F95">
      <w:pPr>
        <w:rPr>
          <w:rFonts w:ascii="华文中宋" w:eastAsia="华文中宋" w:hAnsi="华文中宋"/>
        </w:rPr>
      </w:pPr>
      <w:r w:rsidRPr="00AF1B2D">
        <w:rPr>
          <w:rFonts w:ascii="华文中宋" w:eastAsia="华文中宋" w:hAnsi="华文中宋"/>
          <w:noProof/>
        </w:rPr>
        <w:pict>
          <v:shape id="图片 35" o:spid="_x0000_i1049" type="#_x0000_t75" style="width:115.5pt;height:27.75pt;visibility:visible">
            <v:imagedata r:id="rId32" o:title=""/>
          </v:shape>
        </w:pict>
      </w:r>
    </w:p>
    <w:p w:rsidR="003E290C" w:rsidRPr="00E646CB" w:rsidRDefault="003E290C" w:rsidP="00C71F95">
      <w:pPr>
        <w:pStyle w:val="ListParagraph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如电脑上已安装联想管家、安全卫士等防护软件，请关闭摄像头隐藏功能。</w:t>
      </w:r>
    </w:p>
    <w:p w:rsidR="003E290C" w:rsidRPr="00E646CB" w:rsidRDefault="003E290C" w:rsidP="00C71F95">
      <w:pPr>
        <w:pStyle w:val="ListParagraph"/>
        <w:ind w:left="420" w:right="420" w:hanging="420"/>
        <w:rPr>
          <w:rFonts w:ascii="华文中宋" w:eastAsia="华文中宋" w:hAnsi="华文中宋"/>
        </w:rPr>
      </w:pPr>
      <w:r w:rsidRPr="00AF1B2D">
        <w:rPr>
          <w:rFonts w:ascii="华文中宋" w:eastAsia="华文中宋" w:hAnsi="华文中宋"/>
          <w:noProof/>
        </w:rPr>
        <w:pict>
          <v:shape id="图片 36" o:spid="_x0000_i1050" type="#_x0000_t75" style="width:96.75pt;height:100.5pt;visibility:visible">
            <v:imagedata r:id="rId33" o:title=""/>
          </v:shape>
        </w:pict>
      </w:r>
    </w:p>
    <w:p w:rsidR="003E290C" w:rsidRPr="00E646CB" w:rsidRDefault="003E290C" w:rsidP="00F43906">
      <w:pPr>
        <w:pStyle w:val="Heading2"/>
        <w:numPr>
          <w:ilvl w:val="1"/>
          <w:numId w:val="11"/>
        </w:numPr>
        <w:spacing w:after="156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媒体设备错误无法读取</w:t>
      </w:r>
    </w:p>
    <w:p w:rsidR="003E290C" w:rsidRPr="00E646CB" w:rsidRDefault="003E290C" w:rsidP="00C71F95">
      <w:pPr>
        <w:pStyle w:val="ListParagraph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【</w:t>
      </w:r>
      <w:r w:rsidRPr="00E646CB">
        <w:rPr>
          <w:rFonts w:ascii="华文中宋" w:eastAsia="华文中宋" w:hAnsi="华文中宋"/>
        </w:rPr>
        <w:t>Win10</w:t>
      </w:r>
      <w:r w:rsidRPr="00E646CB"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/>
        </w:rPr>
        <w:t>11</w:t>
      </w:r>
      <w:r w:rsidRPr="00E646CB">
        <w:rPr>
          <w:rFonts w:ascii="华文中宋" w:eastAsia="华文中宋" w:hAnsi="华文中宋" w:hint="eastAsia"/>
        </w:rPr>
        <w:t>系统】开始菜单</w:t>
      </w:r>
      <w:r w:rsidRPr="00E646CB">
        <w:rPr>
          <w:rFonts w:ascii="华文中宋" w:eastAsia="华文中宋" w:hAnsi="华文中宋"/>
        </w:rPr>
        <w:t>-</w:t>
      </w:r>
      <w:r w:rsidRPr="00E646CB">
        <w:rPr>
          <w:rFonts w:ascii="华文中宋" w:eastAsia="华文中宋" w:hAnsi="华文中宋" w:hint="eastAsia"/>
        </w:rPr>
        <w:t>相机应用，打开是否能正常看到画面，如果不能，说明电脑设备有故障，请根据提示修复。</w:t>
      </w:r>
    </w:p>
    <w:p w:rsidR="003E290C" w:rsidRPr="00E646CB" w:rsidRDefault="003E290C" w:rsidP="00C71F95">
      <w:pPr>
        <w:pStyle w:val="ListParagraph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 w:hint="eastAsia"/>
        </w:rPr>
        <w:t>【</w:t>
      </w:r>
      <w:r w:rsidRPr="00E646CB">
        <w:rPr>
          <w:rFonts w:ascii="华文中宋" w:eastAsia="华文中宋" w:hAnsi="华文中宋"/>
        </w:rPr>
        <w:t>Win10</w:t>
      </w:r>
      <w:r w:rsidRPr="00E646CB">
        <w:rPr>
          <w:rFonts w:ascii="华文中宋" w:eastAsia="华文中宋" w:hAnsi="华文中宋" w:hint="eastAsia"/>
        </w:rPr>
        <w:t>、</w:t>
      </w:r>
      <w:r w:rsidRPr="00E646CB">
        <w:rPr>
          <w:rFonts w:ascii="华文中宋" w:eastAsia="华文中宋" w:hAnsi="华文中宋"/>
        </w:rPr>
        <w:t>11</w:t>
      </w:r>
      <w:r w:rsidRPr="00E646CB">
        <w:rPr>
          <w:rFonts w:ascii="华文中宋" w:eastAsia="华文中宋" w:hAnsi="华文中宋" w:hint="eastAsia"/>
        </w:rPr>
        <w:t>系统】如相机应用内可看到画面，点击“开始”菜单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→</w:t>
      </w:r>
      <w:r w:rsidRPr="00E646CB">
        <w:rPr>
          <w:rFonts w:ascii="华文中宋" w:eastAsia="华文中宋" w:hAnsi="华文中宋"/>
        </w:rPr>
        <w:t xml:space="preserve"> </w:t>
      </w:r>
      <w:r w:rsidRPr="00E646CB">
        <w:rPr>
          <w:rFonts w:ascii="华文中宋" w:eastAsia="华文中宋" w:hAnsi="华文中宋" w:hint="eastAsia"/>
        </w:rPr>
        <w:t>打开“设置”</w:t>
      </w:r>
      <w:r w:rsidRPr="00E646CB">
        <w:rPr>
          <w:rFonts w:ascii="华文中宋" w:eastAsia="华文中宋" w:hAnsi="华文中宋"/>
        </w:rPr>
        <w:t xml:space="preserve"> - </w:t>
      </w:r>
      <w:r w:rsidRPr="00E646CB">
        <w:rPr>
          <w:rFonts w:ascii="华文中宋" w:eastAsia="华文中宋" w:hAnsi="华文中宋" w:hint="eastAsia"/>
        </w:rPr>
        <w:t>“隐私”：点击左侧菜单的“地理位置、相机、麦克风”，确保“允许在此设备上访问位置</w:t>
      </w:r>
      <w:r w:rsidRPr="00E646CB">
        <w:rPr>
          <w:rFonts w:ascii="华文中宋" w:eastAsia="华文中宋" w:hAnsi="华文中宋"/>
        </w:rPr>
        <w:t>/</w:t>
      </w:r>
      <w:r w:rsidRPr="00E646CB">
        <w:rPr>
          <w:rFonts w:ascii="华文中宋" w:eastAsia="华文中宋" w:hAnsi="华文中宋" w:hint="eastAsia"/>
        </w:rPr>
        <w:t>摄像头</w:t>
      </w:r>
      <w:r w:rsidRPr="00E646CB">
        <w:rPr>
          <w:rFonts w:ascii="华文中宋" w:eastAsia="华文中宋" w:hAnsi="华文中宋"/>
        </w:rPr>
        <w:t>/</w:t>
      </w:r>
      <w:r w:rsidRPr="00E646CB">
        <w:rPr>
          <w:rFonts w:ascii="华文中宋" w:eastAsia="华文中宋" w:hAnsi="华文中宋" w:hint="eastAsia"/>
        </w:rPr>
        <w:t>麦克风”已打开，且桌面应用允许访问权限开启。</w:t>
      </w:r>
    </w:p>
    <w:p w:rsidR="003E290C" w:rsidRPr="00E646CB" w:rsidRDefault="003E290C" w:rsidP="008A6F56">
      <w:pPr>
        <w:jc w:val="center"/>
        <w:rPr>
          <w:rFonts w:ascii="华文中宋" w:eastAsia="华文中宋" w:hAnsi="华文中宋"/>
        </w:rPr>
      </w:pPr>
      <w:r w:rsidRPr="00AF1B2D">
        <w:rPr>
          <w:rFonts w:ascii="华文中宋" w:eastAsia="华文中宋" w:hAnsi="华文中宋"/>
          <w:noProof/>
        </w:rPr>
        <w:pict>
          <v:shape id="图片 38" o:spid="_x0000_i1051" type="#_x0000_t75" alt="图形用户界面, 应用程序描述已自动生成" style="width:225.75pt;height:155.25pt;visibility:visible">
            <v:imagedata r:id="rId34" o:title=""/>
          </v:shape>
        </w:pict>
      </w:r>
    </w:p>
    <w:p w:rsidR="003E290C" w:rsidRPr="00C66985" w:rsidRDefault="003E290C" w:rsidP="008A6F56">
      <w:pPr>
        <w:pStyle w:val="ListParagraph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 w:rsidRPr="00C66985">
        <w:rPr>
          <w:rFonts w:ascii="华文中宋" w:eastAsia="华文中宋" w:hAnsi="华文中宋" w:hint="eastAsia"/>
        </w:rPr>
        <w:t>【</w:t>
      </w:r>
      <w:r w:rsidRPr="00C66985">
        <w:rPr>
          <w:rFonts w:ascii="华文中宋" w:eastAsia="华文中宋" w:hAnsi="华文中宋"/>
        </w:rPr>
        <w:t>win7</w:t>
      </w:r>
      <w:r w:rsidRPr="00C66985">
        <w:rPr>
          <w:rFonts w:ascii="华文中宋" w:eastAsia="华文中宋" w:hAnsi="华文中宋" w:hint="eastAsia"/>
        </w:rPr>
        <w:t>系统】在设备管理器内更新相机驱动，需更新至</w:t>
      </w:r>
      <w:r w:rsidRPr="00C66985">
        <w:rPr>
          <w:rFonts w:ascii="华文中宋" w:eastAsia="华文中宋" w:hAnsi="华文中宋"/>
        </w:rPr>
        <w:t>2017</w:t>
      </w:r>
      <w:r w:rsidRPr="00C66985">
        <w:rPr>
          <w:rFonts w:ascii="华文中宋" w:eastAsia="华文中宋" w:hAnsi="华文中宋" w:hint="eastAsia"/>
        </w:rPr>
        <w:t>年之后版本。</w:t>
      </w:r>
    </w:p>
    <w:sectPr w:rsidR="003E290C" w:rsidRPr="00C66985" w:rsidSect="00065E1D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080" w:bottom="1440" w:left="1080" w:header="851" w:footer="45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90C" w:rsidRDefault="003E290C" w:rsidP="00C71F95">
      <w:r>
        <w:separator/>
      </w:r>
    </w:p>
  </w:endnote>
  <w:endnote w:type="continuationSeparator" w:id="0">
    <w:p w:rsidR="003E290C" w:rsidRDefault="003E290C" w:rsidP="00C71F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90C" w:rsidRDefault="003E290C" w:rsidP="00C71F95">
    <w:pPr>
      <w:pStyle w:val="Footer"/>
      <w:ind w:left="360" w:hanging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90C" w:rsidRDefault="003E290C" w:rsidP="005433AA">
    <w:pPr>
      <w:pStyle w:val="Footer"/>
      <w:ind w:left="360" w:hanging="360"/>
      <w:jc w:val="center"/>
    </w:pPr>
    <w:r>
      <w:rPr>
        <w:lang w:val="zh-CN"/>
      </w:rPr>
      <w:t xml:space="preserve"> </w:t>
    </w:r>
    <w:fldSimple w:instr="PAGE">
      <w:r>
        <w:rPr>
          <w:noProof/>
        </w:rPr>
        <w:t>9</w:t>
      </w:r>
    </w:fldSimple>
    <w:r>
      <w:rPr>
        <w:lang w:val="zh-CN"/>
      </w:rPr>
      <w:t xml:space="preserve"> / </w:t>
    </w:r>
    <w:fldSimple w:instr="NUMPAGES">
      <w:r>
        <w:rPr>
          <w:noProof/>
        </w:rPr>
        <w:t>13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90C" w:rsidRDefault="003E290C" w:rsidP="00C71F95">
    <w:pPr>
      <w:pStyle w:val="Footer"/>
      <w:ind w:left="360" w:hanging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90C" w:rsidRDefault="003E290C" w:rsidP="00C71F95">
      <w:r>
        <w:separator/>
      </w:r>
    </w:p>
  </w:footnote>
  <w:footnote w:type="continuationSeparator" w:id="0">
    <w:p w:rsidR="003E290C" w:rsidRDefault="003E290C" w:rsidP="00C71F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90C" w:rsidRDefault="003E290C" w:rsidP="00D270AA">
    <w:pPr>
      <w:pStyle w:val="Header"/>
      <w:ind w:left="360" w:hanging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90C" w:rsidRDefault="003E290C" w:rsidP="00F068D8">
    <w:pPr>
      <w:pStyle w:val="Header"/>
      <w:tabs>
        <w:tab w:val="clear" w:pos="4153"/>
        <w:tab w:val="clear" w:pos="8306"/>
        <w:tab w:val="center" w:pos="4873"/>
        <w:tab w:val="right" w:pos="9746"/>
      </w:tabs>
      <w:ind w:left="360" w:hanging="36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8" o:spid="_x0000_i1027" type="#_x0000_t75" style="width:111pt;height:20.25pt;visibility:visible">
          <v:imagedata r:id="rId1" o:title=""/>
        </v:shape>
      </w:pict>
    </w:r>
    <w:r>
      <w:tab/>
    </w:r>
    <w:r>
      <w:rPr>
        <w:noProof/>
      </w:rPr>
      <w:tab/>
    </w:r>
    <w:r>
      <w:rPr>
        <w:noProof/>
      </w:rPr>
      <w:pict>
        <v:shape id="图片 19" o:spid="_x0000_i1028" type="#_x0000_t75" style="width:51pt;height:23.25pt;visibility:visible">
          <v:imagedata r:id="rId2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90C" w:rsidRDefault="003E290C" w:rsidP="00C71F95">
    <w:pPr>
      <w:pStyle w:val="Header"/>
      <w:ind w:left="360" w:hanging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E1FDF"/>
    <w:multiLevelType w:val="hybridMultilevel"/>
    <w:tmpl w:val="617655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41712A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2">
    <w:nsid w:val="04C80A4C"/>
    <w:multiLevelType w:val="hybridMultilevel"/>
    <w:tmpl w:val="69985B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7C7080E"/>
    <w:multiLevelType w:val="multilevel"/>
    <w:tmpl w:val="3556B1F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98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12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27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41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55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69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3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979" w:hanging="1559"/>
      </w:pPr>
      <w:rPr>
        <w:rFonts w:cs="Times New Roman"/>
      </w:rPr>
    </w:lvl>
  </w:abstractNum>
  <w:abstractNum w:abstractNumId="4">
    <w:nsid w:val="0A422AC2"/>
    <w:multiLevelType w:val="multilevel"/>
    <w:tmpl w:val="196A445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41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55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69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3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979" w:hanging="1559"/>
      </w:pPr>
      <w:rPr>
        <w:rFonts w:cs="Times New Roman"/>
      </w:rPr>
    </w:lvl>
  </w:abstractNum>
  <w:abstractNum w:abstractNumId="5">
    <w:nsid w:val="0B200D7A"/>
    <w:multiLevelType w:val="hybridMultilevel"/>
    <w:tmpl w:val="25EC266A"/>
    <w:lvl w:ilvl="0" w:tplc="FD8A4694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0B8E79D5"/>
    <w:multiLevelType w:val="hybridMultilevel"/>
    <w:tmpl w:val="F4A889E6"/>
    <w:lvl w:ilvl="0" w:tplc="0DA02244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10D56695"/>
    <w:multiLevelType w:val="hybridMultilevel"/>
    <w:tmpl w:val="AAB80766"/>
    <w:lvl w:ilvl="0" w:tplc="66F407DA">
      <w:start w:val="3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>
    <w:nsid w:val="1AFF6071"/>
    <w:multiLevelType w:val="multilevel"/>
    <w:tmpl w:val="69FC70C8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12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27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41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55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69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3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979" w:hanging="1559"/>
      </w:pPr>
      <w:rPr>
        <w:rFonts w:cs="Times New Roman"/>
      </w:rPr>
    </w:lvl>
  </w:abstractNum>
  <w:abstractNum w:abstractNumId="9">
    <w:nsid w:val="243F3D4D"/>
    <w:multiLevelType w:val="multilevel"/>
    <w:tmpl w:val="772C5550"/>
    <w:lvl w:ilvl="0">
      <w:start w:val="1"/>
      <w:numFmt w:val="decimal"/>
      <w:lvlText w:val="%1)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10">
    <w:nsid w:val="2B4D7633"/>
    <w:multiLevelType w:val="hybridMultilevel"/>
    <w:tmpl w:val="8DEE63A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2BC61391"/>
    <w:multiLevelType w:val="multilevel"/>
    <w:tmpl w:val="196A445E"/>
    <w:lvl w:ilvl="0">
      <w:start w:val="1"/>
      <w:numFmt w:val="bullet"/>
      <w:lvlText w:val=""/>
      <w:lvlJc w:val="left"/>
      <w:pPr>
        <w:ind w:left="992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418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559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701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43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985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26" w:hanging="1559"/>
      </w:pPr>
      <w:rPr>
        <w:rFonts w:cs="Times New Roman"/>
      </w:rPr>
    </w:lvl>
  </w:abstractNum>
  <w:abstractNum w:abstractNumId="12">
    <w:nsid w:val="2D7E79F4"/>
    <w:multiLevelType w:val="multilevel"/>
    <w:tmpl w:val="196A445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41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55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69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3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979" w:hanging="1559"/>
      </w:pPr>
      <w:rPr>
        <w:rFonts w:cs="Times New Roman"/>
      </w:rPr>
    </w:lvl>
  </w:abstractNum>
  <w:abstractNum w:abstractNumId="13">
    <w:nsid w:val="2FB60A9A"/>
    <w:multiLevelType w:val="multilevel"/>
    <w:tmpl w:val="B106DD0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4">
    <w:nsid w:val="35DF57D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15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6">
    <w:nsid w:val="3AA3329D"/>
    <w:multiLevelType w:val="multilevel"/>
    <w:tmpl w:val="196A445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41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55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69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3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979" w:hanging="1559"/>
      </w:pPr>
      <w:rPr>
        <w:rFonts w:cs="Times New Roman"/>
      </w:rPr>
    </w:lvl>
  </w:abstractNum>
  <w:abstractNum w:abstractNumId="17">
    <w:nsid w:val="3CEF640C"/>
    <w:multiLevelType w:val="multilevel"/>
    <w:tmpl w:val="85381F96"/>
    <w:lvl w:ilvl="0">
      <w:start w:val="5"/>
      <w:numFmt w:val="decimal"/>
      <w:lvlText w:val="%1）"/>
      <w:lvlJc w:val="left"/>
      <w:pPr>
        <w:ind w:left="84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8">
    <w:nsid w:val="46A6244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19">
    <w:nsid w:val="4AF861A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20">
    <w:nsid w:val="4FEC61B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21">
    <w:nsid w:val="54BC7539"/>
    <w:multiLevelType w:val="multilevel"/>
    <w:tmpl w:val="67C0981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271" w:hanging="420"/>
      </w:pPr>
      <w:rPr>
        <w:rFonts w:ascii="Courier New" w:hAnsi="Courier New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41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55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69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3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979" w:hanging="1559"/>
      </w:pPr>
      <w:rPr>
        <w:rFonts w:cs="Times New Roman"/>
      </w:rPr>
    </w:lvl>
  </w:abstractNum>
  <w:abstractNum w:abstractNumId="22">
    <w:nsid w:val="56927A3C"/>
    <w:multiLevelType w:val="multilevel"/>
    <w:tmpl w:val="4146AD6E"/>
    <w:lvl w:ilvl="0">
      <w:start w:val="1"/>
      <w:numFmt w:val="decimal"/>
      <w:pStyle w:val="Heading1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23">
    <w:nsid w:val="58A03A98"/>
    <w:multiLevelType w:val="multilevel"/>
    <w:tmpl w:val="4B788CAE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4">
    <w:nsid w:val="60AC662E"/>
    <w:multiLevelType w:val="multilevel"/>
    <w:tmpl w:val="8EC83BCA"/>
    <w:lvl w:ilvl="0">
      <w:start w:val="1"/>
      <w:numFmt w:val="decimal"/>
      <w:lvlText w:val="%1)"/>
      <w:lvlJc w:val="left"/>
      <w:pPr>
        <w:ind w:left="84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5">
    <w:nsid w:val="61EC62A4"/>
    <w:multiLevelType w:val="hybridMultilevel"/>
    <w:tmpl w:val="3D822CF4"/>
    <w:lvl w:ilvl="0" w:tplc="122803F6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6">
    <w:nsid w:val="627735A8"/>
    <w:multiLevelType w:val="hybridMultilevel"/>
    <w:tmpl w:val="C8C0FC06"/>
    <w:lvl w:ilvl="0" w:tplc="8162ECD2">
      <w:start w:val="3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7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8">
    <w:nsid w:val="6DD434D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29">
    <w:nsid w:val="7A240960"/>
    <w:multiLevelType w:val="hybridMultilevel"/>
    <w:tmpl w:val="C304F226"/>
    <w:lvl w:ilvl="0" w:tplc="04090011">
      <w:start w:val="1"/>
      <w:numFmt w:val="decimal"/>
      <w:lvlText w:val="%1)"/>
      <w:lvlJc w:val="left"/>
      <w:pPr>
        <w:ind w:left="420" w:hanging="42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0">
    <w:nsid w:val="7D770222"/>
    <w:multiLevelType w:val="multilevel"/>
    <w:tmpl w:val="C4161DAE"/>
    <w:lvl w:ilvl="0">
      <w:start w:val="1"/>
      <w:numFmt w:val="decimal"/>
      <w:pStyle w:val="Heading2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1">
    <w:nsid w:val="7E013C72"/>
    <w:multiLevelType w:val="multilevel"/>
    <w:tmpl w:val="7E013C7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3"/>
  </w:num>
  <w:num w:numId="2">
    <w:abstractNumId w:val="27"/>
  </w:num>
  <w:num w:numId="3">
    <w:abstractNumId w:val="24"/>
  </w:num>
  <w:num w:numId="4">
    <w:abstractNumId w:val="30"/>
  </w:num>
  <w:num w:numId="5">
    <w:abstractNumId w:val="15"/>
  </w:num>
  <w:num w:numId="6">
    <w:abstractNumId w:val="6"/>
  </w:num>
  <w:num w:numId="7">
    <w:abstractNumId w:val="5"/>
  </w:num>
  <w:num w:numId="8">
    <w:abstractNumId w:val="29"/>
  </w:num>
  <w:num w:numId="9">
    <w:abstractNumId w:val="17"/>
  </w:num>
  <w:num w:numId="10">
    <w:abstractNumId w:val="22"/>
  </w:num>
  <w:num w:numId="11">
    <w:abstractNumId w:val="19"/>
  </w:num>
  <w:num w:numId="12">
    <w:abstractNumId w:val="9"/>
  </w:num>
  <w:num w:numId="13">
    <w:abstractNumId w:val="2"/>
  </w:num>
  <w:num w:numId="14">
    <w:abstractNumId w:val="0"/>
  </w:num>
  <w:num w:numId="15">
    <w:abstractNumId w:val="1"/>
  </w:num>
  <w:num w:numId="16">
    <w:abstractNumId w:val="13"/>
  </w:num>
  <w:num w:numId="17">
    <w:abstractNumId w:val="30"/>
  </w:num>
  <w:num w:numId="18">
    <w:abstractNumId w:val="28"/>
  </w:num>
  <w:num w:numId="19">
    <w:abstractNumId w:val="30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2"/>
  </w:num>
  <w:num w:numId="23">
    <w:abstractNumId w:val="30"/>
  </w:num>
  <w:num w:numId="24">
    <w:abstractNumId w:val="20"/>
  </w:num>
  <w:num w:numId="25">
    <w:abstractNumId w:val="23"/>
  </w:num>
  <w:num w:numId="26">
    <w:abstractNumId w:val="10"/>
  </w:num>
  <w:num w:numId="27">
    <w:abstractNumId w:val="25"/>
  </w:num>
  <w:num w:numId="28">
    <w:abstractNumId w:val="31"/>
  </w:num>
  <w:num w:numId="29">
    <w:abstractNumId w:val="21"/>
  </w:num>
  <w:num w:numId="30">
    <w:abstractNumId w:val="8"/>
  </w:num>
  <w:num w:numId="31">
    <w:abstractNumId w:val="4"/>
  </w:num>
  <w:num w:numId="32">
    <w:abstractNumId w:val="12"/>
  </w:num>
  <w:num w:numId="33">
    <w:abstractNumId w:val="30"/>
  </w:num>
  <w:num w:numId="34">
    <w:abstractNumId w:val="16"/>
  </w:num>
  <w:num w:numId="35">
    <w:abstractNumId w:val="14"/>
  </w:num>
  <w:num w:numId="36">
    <w:abstractNumId w:val="22"/>
  </w:num>
  <w:num w:numId="37">
    <w:abstractNumId w:val="18"/>
  </w:num>
  <w:num w:numId="38">
    <w:abstractNumId w:val="22"/>
  </w:num>
  <w:num w:numId="39">
    <w:abstractNumId w:val="22"/>
  </w:num>
  <w:num w:numId="40">
    <w:abstractNumId w:val="22"/>
  </w:num>
  <w:num w:numId="41">
    <w:abstractNumId w:val="11"/>
  </w:num>
  <w:num w:numId="42">
    <w:abstractNumId w:val="30"/>
  </w:num>
  <w:num w:numId="43">
    <w:abstractNumId w:val="30"/>
  </w:num>
  <w:num w:numId="44">
    <w:abstractNumId w:val="30"/>
  </w:num>
  <w:num w:numId="45">
    <w:abstractNumId w:val="30"/>
  </w:num>
  <w:num w:numId="46">
    <w:abstractNumId w:val="30"/>
  </w:num>
  <w:num w:numId="47">
    <w:abstractNumId w:val="7"/>
  </w:num>
  <w:num w:numId="48">
    <w:abstractNumId w:val="26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51D2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161B"/>
    <w:rsid w:val="00102613"/>
    <w:rsid w:val="0010546A"/>
    <w:rsid w:val="00106490"/>
    <w:rsid w:val="00107DBC"/>
    <w:rsid w:val="00111355"/>
    <w:rsid w:val="001139C0"/>
    <w:rsid w:val="00116097"/>
    <w:rsid w:val="001219B4"/>
    <w:rsid w:val="00123A28"/>
    <w:rsid w:val="00125A78"/>
    <w:rsid w:val="0012703E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17E9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1F5F37"/>
    <w:rsid w:val="002027D1"/>
    <w:rsid w:val="00206FD5"/>
    <w:rsid w:val="00221FD4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73A79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284D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8B9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2D69"/>
    <w:rsid w:val="00334D7C"/>
    <w:rsid w:val="00337503"/>
    <w:rsid w:val="00341537"/>
    <w:rsid w:val="0034392F"/>
    <w:rsid w:val="00344F33"/>
    <w:rsid w:val="00350163"/>
    <w:rsid w:val="00353728"/>
    <w:rsid w:val="00356673"/>
    <w:rsid w:val="0036076C"/>
    <w:rsid w:val="00362C1E"/>
    <w:rsid w:val="0036332B"/>
    <w:rsid w:val="00363FBB"/>
    <w:rsid w:val="003721CC"/>
    <w:rsid w:val="00372CB1"/>
    <w:rsid w:val="00373E22"/>
    <w:rsid w:val="003856E6"/>
    <w:rsid w:val="00395E86"/>
    <w:rsid w:val="003A096B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0C"/>
    <w:rsid w:val="003E292B"/>
    <w:rsid w:val="003E5F26"/>
    <w:rsid w:val="003F5A30"/>
    <w:rsid w:val="003F63B0"/>
    <w:rsid w:val="003F7E0C"/>
    <w:rsid w:val="0040375E"/>
    <w:rsid w:val="00404E8B"/>
    <w:rsid w:val="00407427"/>
    <w:rsid w:val="00410767"/>
    <w:rsid w:val="00414D4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14BF"/>
    <w:rsid w:val="004B2A36"/>
    <w:rsid w:val="004C2C23"/>
    <w:rsid w:val="004C4AEB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4A0E"/>
    <w:rsid w:val="0052600B"/>
    <w:rsid w:val="00526566"/>
    <w:rsid w:val="00531049"/>
    <w:rsid w:val="0053499E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84CAF"/>
    <w:rsid w:val="0059157D"/>
    <w:rsid w:val="00591A93"/>
    <w:rsid w:val="00592439"/>
    <w:rsid w:val="00592B82"/>
    <w:rsid w:val="00594619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66E7"/>
    <w:rsid w:val="005D72D1"/>
    <w:rsid w:val="005D7536"/>
    <w:rsid w:val="005E05F5"/>
    <w:rsid w:val="005E1909"/>
    <w:rsid w:val="005E3C76"/>
    <w:rsid w:val="005E4E82"/>
    <w:rsid w:val="005E55A6"/>
    <w:rsid w:val="005F2CDA"/>
    <w:rsid w:val="005F41BF"/>
    <w:rsid w:val="00601499"/>
    <w:rsid w:val="00601B7A"/>
    <w:rsid w:val="00601EB0"/>
    <w:rsid w:val="006050D7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45951"/>
    <w:rsid w:val="00650D55"/>
    <w:rsid w:val="006516E6"/>
    <w:rsid w:val="00653222"/>
    <w:rsid w:val="006540C4"/>
    <w:rsid w:val="006546DC"/>
    <w:rsid w:val="00654B9C"/>
    <w:rsid w:val="00655E71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5B27"/>
    <w:rsid w:val="006B62CE"/>
    <w:rsid w:val="006B79B4"/>
    <w:rsid w:val="006C7C8F"/>
    <w:rsid w:val="006D12F4"/>
    <w:rsid w:val="006D41BD"/>
    <w:rsid w:val="006D441F"/>
    <w:rsid w:val="006E1969"/>
    <w:rsid w:val="006E4D56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7F593D"/>
    <w:rsid w:val="007F6D53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54C6"/>
    <w:rsid w:val="00886498"/>
    <w:rsid w:val="00887052"/>
    <w:rsid w:val="00891E2B"/>
    <w:rsid w:val="0089669C"/>
    <w:rsid w:val="008A14C9"/>
    <w:rsid w:val="008A2C55"/>
    <w:rsid w:val="008A312D"/>
    <w:rsid w:val="008A3D5E"/>
    <w:rsid w:val="008A6F56"/>
    <w:rsid w:val="008A7BEC"/>
    <w:rsid w:val="008B60C6"/>
    <w:rsid w:val="008C42F0"/>
    <w:rsid w:val="008C693F"/>
    <w:rsid w:val="008D43EC"/>
    <w:rsid w:val="008D5E05"/>
    <w:rsid w:val="008D5F31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0E57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2DA2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22EF5"/>
    <w:rsid w:val="00A33246"/>
    <w:rsid w:val="00A3654D"/>
    <w:rsid w:val="00A419A8"/>
    <w:rsid w:val="00A43D1C"/>
    <w:rsid w:val="00A444F4"/>
    <w:rsid w:val="00A50493"/>
    <w:rsid w:val="00A60136"/>
    <w:rsid w:val="00A66237"/>
    <w:rsid w:val="00A74AE3"/>
    <w:rsid w:val="00A74E51"/>
    <w:rsid w:val="00A755BC"/>
    <w:rsid w:val="00A8243F"/>
    <w:rsid w:val="00A82531"/>
    <w:rsid w:val="00A82FCA"/>
    <w:rsid w:val="00A9697A"/>
    <w:rsid w:val="00AA080C"/>
    <w:rsid w:val="00AA3D2B"/>
    <w:rsid w:val="00AA4BE7"/>
    <w:rsid w:val="00AA79BB"/>
    <w:rsid w:val="00AB2C7D"/>
    <w:rsid w:val="00AB4F29"/>
    <w:rsid w:val="00AC2C70"/>
    <w:rsid w:val="00AC6B87"/>
    <w:rsid w:val="00AD2CE4"/>
    <w:rsid w:val="00AD51EF"/>
    <w:rsid w:val="00AE1A40"/>
    <w:rsid w:val="00AF10E7"/>
    <w:rsid w:val="00AF1B2D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1B09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4E8C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438E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5A2"/>
    <w:rsid w:val="00C87FAD"/>
    <w:rsid w:val="00C902A8"/>
    <w:rsid w:val="00C90F52"/>
    <w:rsid w:val="00C92F45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16021"/>
    <w:rsid w:val="00D22AC9"/>
    <w:rsid w:val="00D25265"/>
    <w:rsid w:val="00D270AA"/>
    <w:rsid w:val="00D31035"/>
    <w:rsid w:val="00D33807"/>
    <w:rsid w:val="00D463E9"/>
    <w:rsid w:val="00D46968"/>
    <w:rsid w:val="00D507F1"/>
    <w:rsid w:val="00D52AB7"/>
    <w:rsid w:val="00D54BBA"/>
    <w:rsid w:val="00D60863"/>
    <w:rsid w:val="00D612D0"/>
    <w:rsid w:val="00D7117E"/>
    <w:rsid w:val="00D8224D"/>
    <w:rsid w:val="00D82B11"/>
    <w:rsid w:val="00D83135"/>
    <w:rsid w:val="00D876C7"/>
    <w:rsid w:val="00D95805"/>
    <w:rsid w:val="00DA0ADB"/>
    <w:rsid w:val="00DA22B9"/>
    <w:rsid w:val="00DA5EDE"/>
    <w:rsid w:val="00DA5FCE"/>
    <w:rsid w:val="00DA728E"/>
    <w:rsid w:val="00DC0631"/>
    <w:rsid w:val="00DC3CEB"/>
    <w:rsid w:val="00DC55A3"/>
    <w:rsid w:val="00DC6FA2"/>
    <w:rsid w:val="00DC76FA"/>
    <w:rsid w:val="00DC7C95"/>
    <w:rsid w:val="00DD3FEB"/>
    <w:rsid w:val="00DD4803"/>
    <w:rsid w:val="00DD5A80"/>
    <w:rsid w:val="00DE079B"/>
    <w:rsid w:val="00DE0A2E"/>
    <w:rsid w:val="00DE1CA7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886"/>
    <w:rsid w:val="00E63E34"/>
    <w:rsid w:val="00E646CB"/>
    <w:rsid w:val="00E64BD9"/>
    <w:rsid w:val="00E66C4E"/>
    <w:rsid w:val="00E72311"/>
    <w:rsid w:val="00E83052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2921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127"/>
    <w:rsid w:val="00EF52E7"/>
    <w:rsid w:val="00EF7F60"/>
    <w:rsid w:val="00F00A05"/>
    <w:rsid w:val="00F01DA6"/>
    <w:rsid w:val="00F033DD"/>
    <w:rsid w:val="00F035B3"/>
    <w:rsid w:val="00F04B90"/>
    <w:rsid w:val="00F04E21"/>
    <w:rsid w:val="00F068D8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24A1"/>
    <w:rsid w:val="00F76EEF"/>
    <w:rsid w:val="00F77379"/>
    <w:rsid w:val="00F82EB8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0719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E5CD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C71F95"/>
    <w:pPr>
      <w:adjustRightInd w:val="0"/>
      <w:snapToGrid w:val="0"/>
      <w:ind w:left="420" w:hangingChars="200" w:hanging="420"/>
    </w:pPr>
    <w:rPr>
      <w:rFonts w:ascii="宋体" w:hAnsi="宋体" w:cs="宋体"/>
      <w:kern w:val="0"/>
      <w:szCs w:val="21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52AB7"/>
    <w:pPr>
      <w:keepNext/>
      <w:keepLines/>
      <w:numPr>
        <w:numId w:val="10"/>
      </w:numPr>
      <w:adjustRightInd/>
      <w:spacing w:before="100" w:beforeAutospacing="1" w:after="100" w:afterAutospacing="1"/>
      <w:ind w:firstLineChars="0" w:firstLine="0"/>
      <w:outlineLvl w:val="0"/>
    </w:pPr>
    <w:rPr>
      <w:rFonts w:ascii="Calibri" w:hAnsi="Calibri"/>
      <w:b/>
      <w:bCs/>
      <w:kern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71F95"/>
    <w:pPr>
      <w:keepNext/>
      <w:keepLines/>
      <w:numPr>
        <w:numId w:val="4"/>
      </w:numPr>
      <w:adjustRightInd/>
      <w:snapToGrid/>
      <w:spacing w:before="120" w:afterLines="50"/>
      <w:ind w:firstLineChars="0" w:firstLine="0"/>
      <w:outlineLvl w:val="1"/>
    </w:pPr>
    <w:rPr>
      <w:rFonts w:ascii="Calibri Light" w:hAnsi="Calibri Light" w:cs="Times New Roman"/>
      <w:b/>
      <w:bCs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0773E"/>
    <w:pPr>
      <w:keepNext/>
      <w:keepLines/>
      <w:outlineLvl w:val="2"/>
    </w:pPr>
    <w:rPr>
      <w:b/>
      <w:bCs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52AB7"/>
    <w:rPr>
      <w:rFonts w:cs="宋体"/>
      <w:b/>
      <w:bCs/>
      <w:noProof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71F95"/>
    <w:rPr>
      <w:rFonts w:ascii="Calibri Light" w:eastAsia="宋体" w:hAnsi="Calibri Light" w:cs="Times New Roman"/>
      <w:b/>
      <w:bCs/>
      <w:noProof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0773E"/>
    <w:rPr>
      <w:rFonts w:ascii="宋体" w:eastAsia="宋体" w:cs="宋体"/>
      <w:b/>
      <w:bCs/>
      <w:noProof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rsid w:val="001016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10161B"/>
    <w:rPr>
      <w:rFonts w:ascii="宋体" w:eastAsia="宋体" w:hAnsi="宋体" w:cs="宋体"/>
    </w:rPr>
  </w:style>
  <w:style w:type="paragraph" w:styleId="BalloonText">
    <w:name w:val="Balloon Text"/>
    <w:basedOn w:val="Normal"/>
    <w:link w:val="BalloonTextChar"/>
    <w:uiPriority w:val="99"/>
    <w:rsid w:val="0010161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0161B"/>
    <w:rPr>
      <w:rFonts w:ascii="宋体" w:eastAsia="宋体" w:hAnsi="宋体" w:cs="宋体"/>
      <w:sz w:val="18"/>
      <w:szCs w:val="18"/>
    </w:rPr>
  </w:style>
  <w:style w:type="paragraph" w:styleId="Footer">
    <w:name w:val="footer"/>
    <w:basedOn w:val="Normal"/>
    <w:link w:val="FooterChar"/>
    <w:uiPriority w:val="99"/>
    <w:rsid w:val="0010161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0161B"/>
    <w:rPr>
      <w:rFonts w:ascii="宋体" w:eastAsia="宋体" w:hAnsi="宋体" w:cs="宋体"/>
      <w:sz w:val="18"/>
      <w:szCs w:val="18"/>
    </w:rPr>
  </w:style>
  <w:style w:type="paragraph" w:styleId="Header">
    <w:name w:val="header"/>
    <w:basedOn w:val="Normal"/>
    <w:link w:val="HeaderChar"/>
    <w:uiPriority w:val="99"/>
    <w:rsid w:val="0010161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0161B"/>
    <w:rPr>
      <w:rFonts w:ascii="宋体" w:eastAsia="宋体" w:hAnsi="宋体" w:cs="宋体"/>
      <w:sz w:val="18"/>
      <w:szCs w:val="18"/>
    </w:rPr>
  </w:style>
  <w:style w:type="paragraph" w:styleId="NormalWeb">
    <w:name w:val="Normal (Web)"/>
    <w:basedOn w:val="Normal"/>
    <w:uiPriority w:val="99"/>
    <w:rsid w:val="0010161B"/>
    <w:pPr>
      <w:spacing w:before="100" w:beforeAutospacing="1" w:after="100" w:afterAutospacing="1"/>
    </w:pPr>
  </w:style>
  <w:style w:type="paragraph" w:styleId="Title">
    <w:name w:val="Title"/>
    <w:basedOn w:val="Normal"/>
    <w:next w:val="Normal"/>
    <w:link w:val="TitleChar"/>
    <w:uiPriority w:val="99"/>
    <w:qFormat/>
    <w:rsid w:val="0010161B"/>
    <w:pPr>
      <w:spacing w:before="240" w:after="60"/>
      <w:jc w:val="center"/>
      <w:outlineLvl w:val="0"/>
    </w:pPr>
    <w:rPr>
      <w:rFonts w:ascii="Calibri Light" w:hAnsi="Calibri Light" w:cs="Times New Roman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10161B"/>
    <w:rPr>
      <w:rFonts w:ascii="Calibri Light" w:eastAsia="宋体" w:hAnsi="Calibri Light" w:cs="Times New Roman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016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0161B"/>
    <w:rPr>
      <w:b/>
      <w:bCs/>
    </w:rPr>
  </w:style>
  <w:style w:type="table" w:styleId="TableGrid">
    <w:name w:val="Table Grid"/>
    <w:basedOn w:val="TableNormal"/>
    <w:uiPriority w:val="99"/>
    <w:rsid w:val="0010161B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7E77AC"/>
    <w:rPr>
      <w:rFonts w:ascii="Calibri" w:eastAsia="宋体" w:hAnsi="Calibri" w:cs="Times New Roman"/>
      <w:b/>
      <w:color w:val="00B050"/>
      <w:sz w:val="21"/>
    </w:rPr>
  </w:style>
  <w:style w:type="character" w:styleId="Emphasis">
    <w:name w:val="Emphasis"/>
    <w:basedOn w:val="DefaultParagraphFont"/>
    <w:uiPriority w:val="99"/>
    <w:qFormat/>
    <w:rsid w:val="0010161B"/>
    <w:rPr>
      <w:rFonts w:cs="Times New Roman"/>
      <w:color w:val="CC0000"/>
    </w:rPr>
  </w:style>
  <w:style w:type="character" w:styleId="Hyperlink">
    <w:name w:val="Hyperlink"/>
    <w:basedOn w:val="DefaultParagraphFont"/>
    <w:uiPriority w:val="99"/>
    <w:rsid w:val="0010161B"/>
    <w:rPr>
      <w:rFonts w:cs="Times New Roman"/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rsid w:val="0010161B"/>
    <w:rPr>
      <w:rFonts w:cs="Times New Roman"/>
      <w:sz w:val="16"/>
      <w:szCs w:val="16"/>
    </w:rPr>
  </w:style>
  <w:style w:type="paragraph" w:styleId="ListParagraph">
    <w:name w:val="List Paragraph"/>
    <w:basedOn w:val="Normal"/>
    <w:uiPriority w:val="99"/>
    <w:qFormat/>
    <w:rsid w:val="005433AA"/>
    <w:pPr>
      <w:ind w:left="200" w:hanging="200"/>
    </w:pPr>
  </w:style>
  <w:style w:type="paragraph" w:customStyle="1" w:styleId="Revision1">
    <w:name w:val="Revision1"/>
    <w:hidden/>
    <w:uiPriority w:val="99"/>
    <w:semiHidden/>
    <w:rsid w:val="0010161B"/>
    <w:rPr>
      <w:rFonts w:ascii="宋体" w:hAnsi="宋体" w:cs="宋体"/>
      <w:kern w:val="0"/>
      <w:sz w:val="24"/>
      <w:szCs w:val="24"/>
    </w:rPr>
  </w:style>
  <w:style w:type="table" w:customStyle="1" w:styleId="5-21">
    <w:name w:val="网格表 5 深色 - 着色 21"/>
    <w:uiPriority w:val="99"/>
    <w:rsid w:val="0010161B"/>
    <w:rPr>
      <w:kern w:val="0"/>
      <w:sz w:val="20"/>
      <w:szCs w:val="20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</w:style>
  <w:style w:type="table" w:customStyle="1" w:styleId="5-31">
    <w:name w:val="网格表 5 深色 - 着色 31"/>
    <w:uiPriority w:val="99"/>
    <w:rsid w:val="0010161B"/>
    <w:rPr>
      <w:kern w:val="0"/>
      <w:sz w:val="20"/>
      <w:szCs w:val="20"/>
    </w:rPr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/>
    </w:tcPr>
  </w:style>
  <w:style w:type="table" w:customStyle="1" w:styleId="4-21">
    <w:name w:val="网格表 4 - 着色 21"/>
    <w:uiPriority w:val="99"/>
    <w:rsid w:val="0010161B"/>
    <w:rPr>
      <w:kern w:val="0"/>
      <w:sz w:val="20"/>
      <w:szCs w:val="20"/>
    </w:rPr>
    <w:tblPr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rsid w:val="00CB37CC"/>
    <w:rPr>
      <w:rFonts w:cs="Times New Roman"/>
      <w:color w:val="954F72"/>
      <w:u w:val="single"/>
    </w:rPr>
  </w:style>
  <w:style w:type="paragraph" w:styleId="Revision">
    <w:name w:val="Revision"/>
    <w:hidden/>
    <w:uiPriority w:val="99"/>
    <w:semiHidden/>
    <w:rsid w:val="00BD38FE"/>
    <w:rPr>
      <w:rFonts w:ascii="宋体" w:hAnsi="宋体" w:cs="宋体"/>
      <w:kern w:val="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rsid w:val="008D43EC"/>
    <w:rPr>
      <w:rFonts w:cs="Times New Roman"/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rsid w:val="00AF701B"/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AF701B"/>
    <w:rPr>
      <w:rFonts w:ascii="宋体" w:eastAsia="宋体" w:hAnsi="宋体" w:cs="宋体"/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rsid w:val="00AF701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701B"/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F701B"/>
    <w:rPr>
      <w:rFonts w:ascii="宋体" w:eastAsia="宋体" w:hAnsi="宋体" w:cs="宋体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rsid w:val="00AF701B"/>
    <w:rPr>
      <w:rFonts w:cs="Times New Roman"/>
      <w:vertAlign w:val="superscript"/>
    </w:rPr>
  </w:style>
  <w:style w:type="paragraph" w:styleId="Caption">
    <w:name w:val="caption"/>
    <w:basedOn w:val="Normal"/>
    <w:next w:val="Normal"/>
    <w:uiPriority w:val="99"/>
    <w:qFormat/>
    <w:rsid w:val="00F27E63"/>
    <w:rPr>
      <w:rFonts w:ascii="Calibri Light" w:eastAsia="黑体" w:hAnsi="Calibri Light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4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ztest.org/home/entry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1490</TotalTime>
  <Pages>13</Pages>
  <Words>630</Words>
  <Characters>3591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XR</dc:creator>
  <cp:keywords/>
  <dc:description/>
  <cp:lastModifiedBy>twh</cp:lastModifiedBy>
  <cp:revision>124</cp:revision>
  <cp:lastPrinted>2022-07-06T08:15:00Z</cp:lastPrinted>
  <dcterms:created xsi:type="dcterms:W3CDTF">2022-07-13T05:04:00Z</dcterms:created>
  <dcterms:modified xsi:type="dcterms:W3CDTF">2022-09-05T08:16:00Z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